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Lentelstinklelis"/>
        <w:tblW w:w="15876" w:type="dxa"/>
        <w:tblLayout w:type="fixed"/>
        <w:tblLook w:val="04A0" w:firstRow="1" w:lastRow="0" w:firstColumn="1" w:lastColumn="0" w:noHBand="0" w:noVBand="1"/>
        <w:tblDescription w:val="Bukleto maketo lentelė"/>
      </w:tblPr>
      <w:tblGrid>
        <w:gridCol w:w="4957"/>
        <w:gridCol w:w="5675"/>
        <w:gridCol w:w="5244"/>
      </w:tblGrid>
      <w:tr w:rsidR="008B01AB" w:rsidTr="008333CA">
        <w:trPr>
          <w:trHeight w:val="10473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307EC9" w:rsidRDefault="008B01AB" w:rsidP="00395207">
            <w:pPr>
              <w:spacing w:after="120"/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183653" cy="2162175"/>
                  <wp:effectExtent l="0" t="0" r="7620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aikai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924" cy="217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E17" w:rsidRPr="00E50E44" w:rsidRDefault="008E4E17" w:rsidP="0093316D">
            <w:pPr>
              <w:pStyle w:val="Sraassuenkleliais"/>
              <w:numPr>
                <w:ilvl w:val="0"/>
                <w:numId w:val="0"/>
              </w:numPr>
              <w:spacing w:after="120"/>
              <w:rPr>
                <w:color w:val="auto"/>
                <w:sz w:val="24"/>
                <w:szCs w:val="24"/>
              </w:rPr>
            </w:pPr>
            <w:r w:rsidRPr="00E50E44">
              <w:rPr>
                <w:b/>
                <w:bCs/>
                <w:color w:val="auto"/>
                <w:sz w:val="24"/>
                <w:szCs w:val="24"/>
              </w:rPr>
              <w:t xml:space="preserve">Kaip </w:t>
            </w:r>
            <w:r w:rsidR="00396049">
              <w:rPr>
                <w:b/>
                <w:bCs/>
                <w:color w:val="auto"/>
                <w:sz w:val="24"/>
                <w:szCs w:val="24"/>
              </w:rPr>
              <w:t>pasiruošti brandumo įvertinimui?</w:t>
            </w:r>
          </w:p>
          <w:p w:rsidR="00222A1B" w:rsidRPr="00E50E44" w:rsidRDefault="006D1DBE" w:rsidP="0093316D">
            <w:pPr>
              <w:pStyle w:val="Sraassuenkleliais"/>
              <w:numPr>
                <w:ilvl w:val="0"/>
                <w:numId w:val="18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 xml:space="preserve">Aptarkite vertinimo poreikį su </w:t>
            </w:r>
            <w:r w:rsidR="008E4E17" w:rsidRPr="00E50E44">
              <w:rPr>
                <w:color w:val="auto"/>
                <w:sz w:val="24"/>
                <w:szCs w:val="24"/>
              </w:rPr>
              <w:t>ikimokyklinio ugdymo įstaigos pedagogais, pagalbos vaikui specialistais, pas</w:t>
            </w:r>
            <w:r w:rsidR="00D13FC6" w:rsidRPr="00E50E44">
              <w:rPr>
                <w:color w:val="auto"/>
                <w:sz w:val="24"/>
                <w:szCs w:val="24"/>
              </w:rPr>
              <w:t>iimkite reikiamus dokumentus</w:t>
            </w:r>
            <w:r w:rsidR="008E4E17" w:rsidRPr="00E50E44">
              <w:rPr>
                <w:color w:val="auto"/>
                <w:sz w:val="24"/>
                <w:szCs w:val="24"/>
              </w:rPr>
              <w:t>.</w:t>
            </w:r>
          </w:p>
          <w:p w:rsidR="00222A1B" w:rsidRPr="00E50E44" w:rsidRDefault="00D13FC6" w:rsidP="0093316D">
            <w:pPr>
              <w:pStyle w:val="Sraassuenkleliais"/>
              <w:numPr>
                <w:ilvl w:val="0"/>
                <w:numId w:val="18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Registruokitės Kaišiadorių pedagoginėje psichologinėje tarnyboje.</w:t>
            </w:r>
          </w:p>
          <w:p w:rsidR="008E4E17" w:rsidRPr="00E50E44" w:rsidRDefault="008E4E17" w:rsidP="0093316D">
            <w:pPr>
              <w:pStyle w:val="Sraassuenkleliais"/>
              <w:numPr>
                <w:ilvl w:val="0"/>
                <w:numId w:val="18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Į konsultaciją vaiką turi atvesti tėvai (globėjai). Pasiruoškite skirti pakankamai laiko susitikimams, kuriuos planuosite</w:t>
            </w:r>
            <w:r w:rsidR="00D13FC6" w:rsidRPr="00E50E44">
              <w:rPr>
                <w:color w:val="auto"/>
                <w:sz w:val="24"/>
                <w:szCs w:val="24"/>
              </w:rPr>
              <w:t xml:space="preserve"> kartu su tarnybos specialistu(</w:t>
            </w:r>
            <w:r w:rsidR="00396049">
              <w:rPr>
                <w:color w:val="auto"/>
                <w:sz w:val="24"/>
                <w:szCs w:val="24"/>
              </w:rPr>
              <w:t>-</w:t>
            </w:r>
            <w:r w:rsidRPr="00E50E44">
              <w:rPr>
                <w:color w:val="auto"/>
                <w:sz w:val="24"/>
                <w:szCs w:val="24"/>
              </w:rPr>
              <w:t>ais).</w:t>
            </w:r>
          </w:p>
          <w:p w:rsidR="006D1DBE" w:rsidRPr="00E50E44" w:rsidRDefault="00D13FC6" w:rsidP="0093316D">
            <w:pPr>
              <w:pStyle w:val="Sraassuenkleliais"/>
              <w:numPr>
                <w:ilvl w:val="0"/>
                <w:numId w:val="18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Paaiškinkite vaikui</w:t>
            </w:r>
            <w:r w:rsidR="00396049">
              <w:rPr>
                <w:color w:val="auto"/>
                <w:sz w:val="24"/>
                <w:szCs w:val="24"/>
              </w:rPr>
              <w:t>,</w:t>
            </w:r>
            <w:r w:rsidRPr="00E50E44">
              <w:rPr>
                <w:color w:val="auto"/>
                <w:sz w:val="24"/>
                <w:szCs w:val="24"/>
              </w:rPr>
              <w:t xml:space="preserve"> kur ir kokiu tikslu vykstate. Galite pasaky</w:t>
            </w:r>
            <w:r w:rsidR="008E4E17" w:rsidRPr="00E50E44">
              <w:rPr>
                <w:color w:val="auto"/>
                <w:sz w:val="24"/>
                <w:szCs w:val="24"/>
              </w:rPr>
              <w:t>ti, kad čia vaikui reikės kalbėtis, atlikti užduotis, piešti.</w:t>
            </w:r>
          </w:p>
          <w:p w:rsidR="00D13FC6" w:rsidRPr="00E50E44" w:rsidRDefault="00D13FC6" w:rsidP="0093316D">
            <w:pPr>
              <w:pStyle w:val="Sraassuenkleliais"/>
              <w:numPr>
                <w:ilvl w:val="0"/>
                <w:numId w:val="18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Nuraminkite vaiką, atsakykite į jam rūpimus klausimus</w:t>
            </w:r>
            <w:r w:rsidR="00396049">
              <w:rPr>
                <w:color w:val="auto"/>
                <w:sz w:val="24"/>
                <w:szCs w:val="24"/>
              </w:rPr>
              <w:t>.</w:t>
            </w:r>
          </w:p>
          <w:p w:rsidR="005F39D6" w:rsidRDefault="005F39D6" w:rsidP="0093316D">
            <w:pPr>
              <w:pStyle w:val="Sraassuenkleliais"/>
              <w:numPr>
                <w:ilvl w:val="0"/>
                <w:numId w:val="0"/>
              </w:numPr>
              <w:spacing w:after="120" w:line="276" w:lineRule="auto"/>
              <w:rPr>
                <w:i/>
                <w:color w:val="auto"/>
              </w:rPr>
            </w:pPr>
          </w:p>
          <w:p w:rsidR="008E4E17" w:rsidRPr="005A036E" w:rsidRDefault="00D13FC6" w:rsidP="0093316D">
            <w:pPr>
              <w:pStyle w:val="Sraassuenkleliais"/>
              <w:numPr>
                <w:ilvl w:val="0"/>
                <w:numId w:val="0"/>
              </w:numPr>
              <w:spacing w:after="120" w:line="276" w:lineRule="auto"/>
              <w:rPr>
                <w:b/>
                <w:color w:val="auto"/>
                <w:sz w:val="24"/>
                <w:szCs w:val="24"/>
              </w:rPr>
            </w:pPr>
            <w:r w:rsidRPr="005A036E">
              <w:rPr>
                <w:color w:val="auto"/>
                <w:sz w:val="24"/>
                <w:szCs w:val="24"/>
              </w:rPr>
              <w:lastRenderedPageBreak/>
              <w:t xml:space="preserve">Vadovaujantis </w:t>
            </w:r>
            <w:r w:rsidR="008E4E17" w:rsidRPr="005A036E">
              <w:rPr>
                <w:iCs/>
                <w:color w:val="auto"/>
                <w:sz w:val="24"/>
                <w:szCs w:val="24"/>
              </w:rPr>
              <w:t>Lietuvos švietimo, mokslo ir sporto ministro 2022 m. birželio 27 d. įsakymu Nr. V-1050 „Dėl švietimo, mokslo ir sporto ministro 2021 m. gruodžio 27 d. įsakymo Nr. V-2306</w:t>
            </w:r>
            <w:r w:rsidR="00396049">
              <w:rPr>
                <w:iCs/>
                <w:color w:val="auto"/>
                <w:sz w:val="24"/>
                <w:szCs w:val="24"/>
              </w:rPr>
              <w:t xml:space="preserve"> „</w:t>
            </w:r>
            <w:r w:rsidR="008E4E17" w:rsidRPr="005A036E">
              <w:rPr>
                <w:iCs/>
                <w:color w:val="auto"/>
                <w:sz w:val="24"/>
                <w:szCs w:val="24"/>
              </w:rPr>
              <w:t>Dėl vaiko ugdymo ir ugdymosi poreikių, pažangos įvertinimo tvarkos aprašo patvirtinimo“ pakeitimo</w:t>
            </w:r>
            <w:r w:rsidR="003960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ׅ“</w:t>
            </w:r>
            <w:r w:rsidR="008E4E17" w:rsidRPr="005A036E">
              <w:rPr>
                <w:iCs/>
                <w:color w:val="auto"/>
                <w:sz w:val="24"/>
                <w:szCs w:val="24"/>
              </w:rPr>
              <w:t xml:space="preserve">, </w:t>
            </w:r>
            <w:r w:rsidR="008E4E17" w:rsidRPr="005A036E">
              <w:rPr>
                <w:b/>
                <w:color w:val="auto"/>
                <w:sz w:val="24"/>
                <w:szCs w:val="24"/>
              </w:rPr>
              <w:t>vaiko brandumo įvertinimas pedagoginėje psichologinėje tarnyboje atliekamas, jei:</w:t>
            </w:r>
          </w:p>
          <w:p w:rsidR="008E4E17" w:rsidRPr="00E50E44" w:rsidRDefault="008E4E17" w:rsidP="0093316D">
            <w:pPr>
              <w:pStyle w:val="Sraopastraipa"/>
              <w:numPr>
                <w:ilvl w:val="0"/>
                <w:numId w:val="20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b/>
                <w:color w:val="auto"/>
                <w:sz w:val="24"/>
                <w:szCs w:val="24"/>
              </w:rPr>
              <w:t xml:space="preserve">Tėvai nusprendžia pradėti ugdyti </w:t>
            </w:r>
            <w:r w:rsidR="006D1DBE" w:rsidRPr="00E50E44">
              <w:rPr>
                <w:color w:val="auto"/>
                <w:sz w:val="24"/>
                <w:szCs w:val="24"/>
              </w:rPr>
              <w:t xml:space="preserve">pagal priešmokyklinio ugdymo programą </w:t>
            </w:r>
            <w:r w:rsidR="006D1DBE" w:rsidRPr="00E50E44">
              <w:rPr>
                <w:b/>
                <w:color w:val="auto"/>
                <w:sz w:val="24"/>
                <w:szCs w:val="24"/>
              </w:rPr>
              <w:t xml:space="preserve">vaiką, </w:t>
            </w:r>
            <w:r w:rsidRPr="00E50E44">
              <w:rPr>
                <w:b/>
                <w:color w:val="auto"/>
                <w:sz w:val="24"/>
                <w:szCs w:val="24"/>
              </w:rPr>
              <w:t xml:space="preserve">kuriam tais kalendoriniais metais 5 metai sueina </w:t>
            </w:r>
            <w:r w:rsidRPr="00E50E44">
              <w:rPr>
                <w:bCs/>
                <w:color w:val="auto"/>
                <w:sz w:val="24"/>
                <w:szCs w:val="24"/>
              </w:rPr>
              <w:t>nuo gegužės 1 d. iki rugsėjo 1 d</w:t>
            </w:r>
            <w:r w:rsidR="006D1DBE" w:rsidRPr="00E50E44">
              <w:rPr>
                <w:color w:val="auto"/>
                <w:sz w:val="24"/>
                <w:szCs w:val="24"/>
              </w:rPr>
              <w:t>.</w:t>
            </w:r>
          </w:p>
          <w:p w:rsidR="00E50E44" w:rsidRDefault="00E575F3" w:rsidP="0093316D">
            <w:pPr>
              <w:pStyle w:val="Sraopastraipa"/>
              <w:numPr>
                <w:ilvl w:val="0"/>
                <w:numId w:val="20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 xml:space="preserve">Priešmokyklinis ugdymas buvo pradėtas anksčiau ir </w:t>
            </w:r>
            <w:r w:rsidR="0093316D">
              <w:rPr>
                <w:b/>
                <w:color w:val="auto"/>
                <w:sz w:val="24"/>
                <w:szCs w:val="24"/>
              </w:rPr>
              <w:t>t</w:t>
            </w:r>
            <w:r w:rsidR="008E4E17" w:rsidRPr="00E50E44">
              <w:rPr>
                <w:b/>
                <w:color w:val="auto"/>
                <w:sz w:val="24"/>
                <w:szCs w:val="24"/>
              </w:rPr>
              <w:t>ėvai nesutinka</w:t>
            </w:r>
            <w:r w:rsidR="008E4E17" w:rsidRPr="00E50E44">
              <w:rPr>
                <w:color w:val="auto"/>
                <w:sz w:val="24"/>
                <w:szCs w:val="24"/>
              </w:rPr>
              <w:t xml:space="preserve"> su pr</w:t>
            </w:r>
            <w:r w:rsidRPr="00E50E44">
              <w:rPr>
                <w:color w:val="auto"/>
                <w:sz w:val="24"/>
                <w:szCs w:val="24"/>
              </w:rPr>
              <w:t>iešmokyklinio ugdymo pedagogo(</w:t>
            </w:r>
            <w:r w:rsidR="0093316D">
              <w:rPr>
                <w:color w:val="auto"/>
                <w:sz w:val="24"/>
                <w:szCs w:val="24"/>
              </w:rPr>
              <w:t>-</w:t>
            </w:r>
            <w:r w:rsidR="008E4E17" w:rsidRPr="00E50E44">
              <w:rPr>
                <w:color w:val="auto"/>
                <w:sz w:val="24"/>
                <w:szCs w:val="24"/>
              </w:rPr>
              <w:t xml:space="preserve">ų) </w:t>
            </w:r>
            <w:r w:rsidR="008E4E17" w:rsidRPr="00E50E44">
              <w:rPr>
                <w:b/>
                <w:color w:val="auto"/>
                <w:sz w:val="24"/>
                <w:szCs w:val="24"/>
              </w:rPr>
              <w:t>išvada</w:t>
            </w:r>
            <w:r w:rsidR="008E4E17" w:rsidRPr="00E50E44">
              <w:rPr>
                <w:color w:val="auto"/>
                <w:sz w:val="24"/>
                <w:szCs w:val="24"/>
              </w:rPr>
              <w:t xml:space="preserve"> dėl vaiko, kuriam tais kalendoriniais metais 5 metai sueina iki rugsėjo 1 d.</w:t>
            </w:r>
            <w:r w:rsidRPr="00E50E44">
              <w:rPr>
                <w:color w:val="auto"/>
                <w:sz w:val="24"/>
                <w:szCs w:val="24"/>
              </w:rPr>
              <w:t>,</w:t>
            </w:r>
            <w:r w:rsidR="008E4E17" w:rsidRPr="00E50E44">
              <w:rPr>
                <w:color w:val="auto"/>
                <w:sz w:val="24"/>
                <w:szCs w:val="24"/>
              </w:rPr>
              <w:t xml:space="preserve"> </w:t>
            </w:r>
            <w:r w:rsidR="0093316D">
              <w:rPr>
                <w:color w:val="auto"/>
                <w:sz w:val="24"/>
                <w:szCs w:val="24"/>
              </w:rPr>
              <w:t>tol</w:t>
            </w:r>
            <w:r w:rsidR="0093316D" w:rsidRPr="00E50E44">
              <w:rPr>
                <w:color w:val="auto"/>
                <w:sz w:val="24"/>
                <w:szCs w:val="24"/>
              </w:rPr>
              <w:t xml:space="preserve">esnio </w:t>
            </w:r>
            <w:r w:rsidR="008E4E17" w:rsidRPr="00E50E44">
              <w:rPr>
                <w:color w:val="auto"/>
                <w:sz w:val="24"/>
                <w:szCs w:val="24"/>
              </w:rPr>
              <w:t>ugdymo gal</w:t>
            </w:r>
            <w:r w:rsidRPr="00E50E44">
              <w:rPr>
                <w:color w:val="auto"/>
                <w:sz w:val="24"/>
                <w:szCs w:val="24"/>
              </w:rPr>
              <w:t>imybių.</w:t>
            </w:r>
          </w:p>
          <w:p w:rsidR="00E575F3" w:rsidRPr="00E50E44" w:rsidRDefault="0093316D" w:rsidP="0093316D">
            <w:pPr>
              <w:pStyle w:val="Sraopastraipa"/>
              <w:numPr>
                <w:ilvl w:val="0"/>
                <w:numId w:val="20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T</w:t>
            </w:r>
            <w:r w:rsidR="00E575F3" w:rsidRPr="00E50E44">
              <w:rPr>
                <w:b/>
                <w:color w:val="auto"/>
                <w:sz w:val="24"/>
                <w:szCs w:val="24"/>
              </w:rPr>
              <w:t>ėvai svarsto galimybę,</w:t>
            </w:r>
            <w:r w:rsidR="00E575F3" w:rsidRPr="00E50E44">
              <w:rPr>
                <w:color w:val="auto"/>
                <w:sz w:val="24"/>
                <w:szCs w:val="24"/>
              </w:rPr>
              <w:t xml:space="preserve"> ar verta pradėti ugdyti vaiką, kuriam tais kalendoriniais metais 5 metai sueina </w:t>
            </w:r>
            <w:r w:rsidR="00E575F3" w:rsidRPr="00E50E44">
              <w:rPr>
                <w:b/>
                <w:bCs/>
                <w:color w:val="auto"/>
                <w:sz w:val="24"/>
                <w:szCs w:val="24"/>
              </w:rPr>
              <w:t>iki rugsėjo 1 d</w:t>
            </w:r>
            <w:r w:rsidR="00E575F3" w:rsidRPr="00E50E44">
              <w:rPr>
                <w:color w:val="auto"/>
                <w:sz w:val="24"/>
                <w:szCs w:val="24"/>
              </w:rPr>
              <w:t>., pagal priešmokyklinio ugdymo programą.</w:t>
            </w:r>
          </w:p>
          <w:p w:rsidR="00E575F3" w:rsidRDefault="00CA32A5" w:rsidP="00395207">
            <w:pPr>
              <w:spacing w:after="120"/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4D34A0C3" wp14:editId="77083E5D">
                  <wp:extent cx="1057275" cy="1057275"/>
                  <wp:effectExtent l="0" t="0" r="9525" b="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aika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Lentelsmaketas"/>
              <w:tblW w:w="5425" w:type="dxa"/>
              <w:tblLayout w:type="fixed"/>
              <w:tblCellMar>
                <w:top w:w="113" w:type="dxa"/>
                <w:left w:w="113" w:type="dxa"/>
                <w:bottom w:w="113" w:type="dxa"/>
                <w:right w:w="113" w:type="dxa"/>
              </w:tblCellMar>
              <w:tblLook w:val="04A0" w:firstRow="1" w:lastRow="0" w:firstColumn="1" w:lastColumn="0" w:noHBand="0" w:noVBand="1"/>
              <w:tblDescription w:val="Išdėstymo lentelė"/>
            </w:tblPr>
            <w:tblGrid>
              <w:gridCol w:w="5425"/>
            </w:tblGrid>
            <w:tr w:rsidR="00260723" w:rsidTr="008333CA">
              <w:trPr>
                <w:trHeight w:hRule="exact" w:val="10724"/>
              </w:trPr>
              <w:tc>
                <w:tcPr>
                  <w:tcW w:w="5000" w:type="pct"/>
                </w:tcPr>
                <w:p w:rsidR="00307EC9" w:rsidRPr="005A036E" w:rsidRDefault="00FC216D" w:rsidP="0093316D">
                  <w:pPr>
                    <w:pStyle w:val="Antrat2"/>
                    <w:spacing w:line="276" w:lineRule="auto"/>
                    <w:jc w:val="center"/>
                    <w:rPr>
                      <w:rFonts w:asciiTheme="minorHAnsi" w:hAnsiTheme="minorHAnsi"/>
                      <w:color w:val="auto"/>
                      <w:szCs w:val="24"/>
                    </w:rPr>
                  </w:pPr>
                  <w:r w:rsidRPr="005A036E">
                    <w:rPr>
                      <w:rFonts w:asciiTheme="minorHAnsi" w:hAnsiTheme="minorHAnsi"/>
                      <w:color w:val="auto"/>
                      <w:szCs w:val="24"/>
                    </w:rPr>
                    <w:lastRenderedPageBreak/>
                    <w:t xml:space="preserve">Informacija ir konsultacijos </w:t>
                  </w:r>
                  <w:r w:rsidR="00396049">
                    <w:rPr>
                      <w:rFonts w:asciiTheme="minorHAnsi" w:hAnsiTheme="minorHAnsi"/>
                      <w:color w:val="auto"/>
                      <w:szCs w:val="24"/>
                    </w:rPr>
                    <w:t>teikiamos</w:t>
                  </w:r>
                </w:p>
                <w:p w:rsidR="00FC216D" w:rsidRPr="005A036E" w:rsidRDefault="00FC216D" w:rsidP="0093316D">
                  <w:pPr>
                    <w:spacing w:after="120" w:line="276" w:lineRule="auto"/>
                    <w:jc w:val="center"/>
                    <w:rPr>
                      <w:b/>
                      <w:color w:val="auto"/>
                      <w:sz w:val="24"/>
                      <w:szCs w:val="24"/>
                      <w:lang w:bidi="lt-LT"/>
                    </w:rPr>
                  </w:pPr>
                  <w:r w:rsidRPr="005A036E">
                    <w:rPr>
                      <w:b/>
                      <w:i/>
                      <w:color w:val="auto"/>
                      <w:sz w:val="24"/>
                      <w:szCs w:val="24"/>
                      <w:lang w:bidi="lt-LT"/>
                    </w:rPr>
                    <w:t>Kaišiadorių rajono savivaldybės</w:t>
                  </w:r>
                  <w:r w:rsidRPr="005A036E">
                    <w:rPr>
                      <w:b/>
                      <w:color w:val="auto"/>
                      <w:sz w:val="24"/>
                      <w:szCs w:val="24"/>
                      <w:lang w:bidi="lt-LT"/>
                    </w:rPr>
                    <w:t xml:space="preserve"> administracijos Švie</w:t>
                  </w:r>
                  <w:r w:rsidR="00E26842" w:rsidRPr="005A036E">
                    <w:rPr>
                      <w:b/>
                      <w:color w:val="auto"/>
                      <w:sz w:val="24"/>
                      <w:szCs w:val="24"/>
                      <w:lang w:bidi="lt-LT"/>
                    </w:rPr>
                    <w:t>timo, kultūros ir sporto skyriuje</w:t>
                  </w:r>
                </w:p>
                <w:p w:rsidR="00307EC9" w:rsidRDefault="00396049" w:rsidP="0093316D">
                  <w:pPr>
                    <w:spacing w:after="120" w:line="276" w:lineRule="auto"/>
                    <w:jc w:val="center"/>
                    <w:rPr>
                      <w:color w:val="auto"/>
                      <w:sz w:val="24"/>
                      <w:szCs w:val="24"/>
                      <w:lang w:bidi="lt-LT"/>
                    </w:rPr>
                  </w:pP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t>Mob.</w:t>
                  </w:r>
                  <w:r w:rsidR="00307EC9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>8 676 97 288</w:t>
                  </w: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br/>
                    <w:t>El. paštas</w:t>
                  </w:r>
                  <w:r w:rsidR="00307EC9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hyperlink r:id="rId13" w:history="1">
                    <w:r w:rsidR="00D13FC6" w:rsidRPr="00E50E44">
                      <w:rPr>
                        <w:rStyle w:val="Hipersaitas"/>
                        <w:color w:val="auto"/>
                        <w:sz w:val="24"/>
                        <w:szCs w:val="24"/>
                        <w:lang w:bidi="lt-LT"/>
                      </w:rPr>
                      <w:t>laima.cekaitiene@kaisiadorys.lt</w:t>
                    </w:r>
                  </w:hyperlink>
                </w:p>
                <w:p w:rsidR="00CA32A5" w:rsidRPr="00E50E44" w:rsidRDefault="00CA32A5" w:rsidP="00395207">
                  <w:pPr>
                    <w:spacing w:after="120" w:line="276" w:lineRule="auto"/>
                    <w:jc w:val="center"/>
                    <w:rPr>
                      <w:color w:val="auto"/>
                      <w:sz w:val="24"/>
                      <w:szCs w:val="24"/>
                      <w:lang w:bidi="lt-LT"/>
                    </w:rPr>
                  </w:pPr>
                  <w:r>
                    <w:rPr>
                      <w:noProof/>
                      <w:color w:val="auto"/>
                      <w:sz w:val="24"/>
                      <w:szCs w:val="24"/>
                      <w:lang w:eastAsia="lt-LT"/>
                    </w:rPr>
                    <w:drawing>
                      <wp:inline distT="0" distB="0" distL="0" distR="0">
                        <wp:extent cx="1914525" cy="1914525"/>
                        <wp:effectExtent l="0" t="0" r="9525" b="0"/>
                        <wp:docPr id="3" name="Paveikslėlis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av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4525" cy="1914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216D" w:rsidRPr="00E50E44" w:rsidRDefault="00D13FC6" w:rsidP="00395207">
                  <w:pPr>
                    <w:spacing w:after="120" w:line="276" w:lineRule="auto"/>
                    <w:jc w:val="center"/>
                    <w:rPr>
                      <w:b/>
                      <w:i/>
                      <w:color w:val="auto"/>
                      <w:sz w:val="24"/>
                      <w:szCs w:val="24"/>
                      <w:lang w:bidi="lt-LT"/>
                    </w:rPr>
                  </w:pPr>
                  <w:r w:rsidRPr="00E50E44">
                    <w:rPr>
                      <w:b/>
                      <w:i/>
                      <w:color w:val="auto"/>
                      <w:sz w:val="24"/>
                      <w:szCs w:val="24"/>
                      <w:lang w:bidi="lt-LT"/>
                    </w:rPr>
                    <w:t>Kaišiadorių pedagoginėje psichologinėje tarnyboje</w:t>
                  </w:r>
                </w:p>
                <w:p w:rsidR="008E4E17" w:rsidRPr="00E50E44" w:rsidRDefault="00396049" w:rsidP="00395207">
                  <w:pPr>
                    <w:spacing w:after="120" w:line="276" w:lineRule="auto"/>
                    <w:jc w:val="center"/>
                    <w:rPr>
                      <w:color w:val="auto"/>
                      <w:sz w:val="24"/>
                      <w:szCs w:val="24"/>
                      <w:lang w:bidi="lt-LT"/>
                    </w:rPr>
                  </w:pP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t>Tel.:</w:t>
                  </w:r>
                  <w:r w:rsidR="00FC216D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>8 610 27</w:t>
                  </w: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t> 714,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t>(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>8</w:t>
                  </w: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t> 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>346</w:t>
                  </w: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t>)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43 814</w:t>
                  </w: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br/>
                    <w:t>El. paštas</w:t>
                  </w:r>
                  <w:r w:rsidR="00FC216D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hyperlink r:id="rId15" w:history="1">
                    <w:r w:rsidR="001F56C0" w:rsidRPr="00E50E44">
                      <w:rPr>
                        <w:rStyle w:val="Hipersaitas"/>
                        <w:sz w:val="24"/>
                        <w:szCs w:val="24"/>
                        <w:lang w:bidi="lt-LT"/>
                      </w:rPr>
                      <w:t>ppt</w:t>
                    </w:r>
                    <w:r w:rsidR="001F56C0" w:rsidRPr="00E50E44">
                      <w:rPr>
                        <w:rStyle w:val="Hipersaitas"/>
                        <w:sz w:val="24"/>
                        <w:szCs w:val="24"/>
                        <w:lang w:val="en-US" w:bidi="lt-LT"/>
                      </w:rPr>
                      <w:t>@</w:t>
                    </w:r>
                    <w:r w:rsidR="001F56C0" w:rsidRPr="00E50E44">
                      <w:rPr>
                        <w:rStyle w:val="Hipersaitas"/>
                        <w:sz w:val="24"/>
                        <w:szCs w:val="24"/>
                        <w:lang w:bidi="lt-LT"/>
                      </w:rPr>
                      <w:t>ppt.kaisiadorys.lm.lt</w:t>
                    </w:r>
                  </w:hyperlink>
                  <w:r w:rsidR="001F56C0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r w:rsidR="00260723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br/>
                    <w:t>Interneto svetainė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hyperlink r:id="rId16" w:history="1">
                    <w:r w:rsidR="00E50E44" w:rsidRPr="006D03A8">
                      <w:rPr>
                        <w:rStyle w:val="Hipersaitas"/>
                        <w:sz w:val="24"/>
                        <w:szCs w:val="24"/>
                        <w:lang w:bidi="lt-LT"/>
                      </w:rPr>
                      <w:t>www.ppt.kaisiadorys.lm.lt</w:t>
                    </w:r>
                  </w:hyperlink>
                </w:p>
                <w:p w:rsidR="008E4E17" w:rsidRDefault="00CA32A5" w:rsidP="00395207">
                  <w:pPr>
                    <w:spacing w:after="120"/>
                    <w:jc w:val="center"/>
                  </w:pPr>
                  <w:r>
                    <w:rPr>
                      <w:noProof/>
                      <w:lang w:eastAsia="lt-LT"/>
                    </w:rPr>
                    <w:drawing>
                      <wp:inline distT="0" distB="0" distL="0" distR="0">
                        <wp:extent cx="1666875" cy="1666875"/>
                        <wp:effectExtent l="0" t="0" r="9525" b="9525"/>
                        <wp:docPr id="5" name="Paveikslėlis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20130815191320-cbb4670f-me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666875" cy="166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4E17" w:rsidRDefault="008E4E17" w:rsidP="0093316D">
                  <w:pPr>
                    <w:spacing w:after="120"/>
                  </w:pPr>
                </w:p>
              </w:tc>
            </w:tr>
          </w:tbl>
          <w:p w:rsidR="008E4E17" w:rsidRPr="00E50E44" w:rsidRDefault="008E4E17" w:rsidP="0093316D">
            <w:pPr>
              <w:spacing w:after="120" w:line="276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E50E44">
              <w:rPr>
                <w:b/>
                <w:color w:val="auto"/>
                <w:sz w:val="24"/>
                <w:szCs w:val="24"/>
              </w:rPr>
              <w:lastRenderedPageBreak/>
              <w:t>Brandumo įvertinimui būtina:</w:t>
            </w:r>
          </w:p>
          <w:p w:rsidR="00E50E44" w:rsidRDefault="0093316D" w:rsidP="0093316D">
            <w:pPr>
              <w:pStyle w:val="Sraopastraipa"/>
              <w:numPr>
                <w:ilvl w:val="0"/>
                <w:numId w:val="23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</w:t>
            </w:r>
            <w:r w:rsidR="008E4E17" w:rsidRPr="00E50E44">
              <w:rPr>
                <w:color w:val="auto"/>
                <w:sz w:val="24"/>
                <w:szCs w:val="24"/>
              </w:rPr>
              <w:t>š anksto</w:t>
            </w:r>
            <w:r w:rsidR="00E575F3" w:rsidRPr="00E50E44">
              <w:rPr>
                <w:color w:val="auto"/>
                <w:sz w:val="24"/>
                <w:szCs w:val="24"/>
              </w:rPr>
              <w:t>,</w:t>
            </w:r>
            <w:r w:rsidR="008E4E17" w:rsidRPr="00E50E44">
              <w:rPr>
                <w:color w:val="auto"/>
                <w:sz w:val="24"/>
                <w:szCs w:val="24"/>
              </w:rPr>
              <w:t> </w:t>
            </w:r>
            <w:r w:rsidR="00E575F3" w:rsidRPr="00E50E44">
              <w:rPr>
                <w:color w:val="auto"/>
                <w:sz w:val="24"/>
                <w:szCs w:val="24"/>
              </w:rPr>
              <w:t xml:space="preserve">t. y. iki rugpjūčio 14 d., </w:t>
            </w:r>
            <w:r w:rsidR="008E4E17" w:rsidRPr="00E50E44">
              <w:rPr>
                <w:b/>
                <w:bCs/>
                <w:color w:val="auto"/>
                <w:sz w:val="24"/>
                <w:szCs w:val="24"/>
              </w:rPr>
              <w:t xml:space="preserve">užsiregistruoti </w:t>
            </w:r>
            <w:r w:rsidR="00E575F3" w:rsidRPr="00E50E44">
              <w:rPr>
                <w:b/>
                <w:bCs/>
                <w:color w:val="auto"/>
                <w:sz w:val="24"/>
                <w:szCs w:val="24"/>
              </w:rPr>
              <w:t xml:space="preserve">Kaišiadorių pedagoginėje psichologinėje tarnyboje </w:t>
            </w:r>
            <w:r w:rsidR="00E575F3" w:rsidRPr="00E50E44">
              <w:rPr>
                <w:color w:val="auto"/>
                <w:sz w:val="24"/>
                <w:szCs w:val="24"/>
              </w:rPr>
              <w:t>telefonu 8 610 27 714 arba adresu: Gedimino 48, Kaišiadorys</w:t>
            </w:r>
            <w:r>
              <w:rPr>
                <w:color w:val="auto"/>
                <w:sz w:val="24"/>
                <w:szCs w:val="24"/>
              </w:rPr>
              <w:t>;</w:t>
            </w:r>
            <w:r w:rsidR="008E4E17" w:rsidRPr="00E50E44">
              <w:rPr>
                <w:color w:val="auto"/>
                <w:sz w:val="24"/>
                <w:szCs w:val="24"/>
              </w:rPr>
              <w:t> </w:t>
            </w:r>
          </w:p>
          <w:p w:rsidR="00E50E44" w:rsidRDefault="0093316D" w:rsidP="0093316D">
            <w:pPr>
              <w:pStyle w:val="Sraopastraipa"/>
              <w:numPr>
                <w:ilvl w:val="0"/>
                <w:numId w:val="23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</w:t>
            </w:r>
            <w:r w:rsidR="008E4E17" w:rsidRPr="00E50E44">
              <w:rPr>
                <w:color w:val="auto"/>
                <w:sz w:val="24"/>
                <w:szCs w:val="24"/>
              </w:rPr>
              <w:t>ateikti Tarnybai prašymą dėl vaiko, kuriam tais kalendoriniais metais 5 metai sueina nuo gegužės 1 d</w:t>
            </w:r>
            <w:r w:rsidR="0013765F" w:rsidRPr="00E50E44">
              <w:rPr>
                <w:color w:val="auto"/>
                <w:sz w:val="24"/>
                <w:szCs w:val="24"/>
              </w:rPr>
              <w:t>. iki rugsėjo 1 d., įvertinimo</w:t>
            </w:r>
            <w:r>
              <w:rPr>
                <w:color w:val="auto"/>
                <w:sz w:val="24"/>
                <w:szCs w:val="24"/>
              </w:rPr>
              <w:t>;</w:t>
            </w:r>
          </w:p>
          <w:p w:rsidR="008E4E17" w:rsidRPr="00E50E44" w:rsidRDefault="0093316D" w:rsidP="0093316D">
            <w:pPr>
              <w:pStyle w:val="Sraopastraipa"/>
              <w:numPr>
                <w:ilvl w:val="0"/>
                <w:numId w:val="23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t</w:t>
            </w:r>
            <w:r w:rsidR="008E4E17" w:rsidRPr="00E50E44">
              <w:rPr>
                <w:color w:val="auto"/>
                <w:sz w:val="24"/>
                <w:szCs w:val="24"/>
              </w:rPr>
              <w:t>urėti </w:t>
            </w:r>
            <w:r w:rsidR="008E4E17" w:rsidRPr="00E50E44">
              <w:rPr>
                <w:b/>
                <w:bCs/>
                <w:color w:val="auto"/>
                <w:sz w:val="24"/>
                <w:szCs w:val="24"/>
              </w:rPr>
              <w:t>vaiko asmens dokumentą</w:t>
            </w:r>
            <w:r w:rsidR="008E4E17" w:rsidRPr="00E50E44">
              <w:rPr>
                <w:color w:val="auto"/>
                <w:sz w:val="24"/>
                <w:szCs w:val="24"/>
              </w:rPr>
              <w:t>.</w:t>
            </w:r>
          </w:p>
          <w:p w:rsidR="00E50E44" w:rsidRDefault="00E50E44" w:rsidP="0093316D">
            <w:pPr>
              <w:spacing w:after="120" w:line="276" w:lineRule="auto"/>
              <w:rPr>
                <w:b/>
                <w:color w:val="auto"/>
                <w:sz w:val="24"/>
                <w:szCs w:val="24"/>
              </w:rPr>
            </w:pPr>
          </w:p>
          <w:p w:rsidR="0013765F" w:rsidRPr="00E50E44" w:rsidRDefault="0013765F" w:rsidP="0093316D">
            <w:pPr>
              <w:spacing w:after="120" w:line="276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E50E44">
              <w:rPr>
                <w:b/>
                <w:color w:val="auto"/>
                <w:sz w:val="24"/>
                <w:szCs w:val="24"/>
              </w:rPr>
              <w:t>Rekomenduojama:</w:t>
            </w:r>
          </w:p>
          <w:p w:rsidR="00E50E44" w:rsidRDefault="0013765F" w:rsidP="0093316D">
            <w:pPr>
              <w:pStyle w:val="Sraopastraipa"/>
              <w:numPr>
                <w:ilvl w:val="0"/>
                <w:numId w:val="24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registruoti v</w:t>
            </w:r>
            <w:r w:rsidR="0093316D">
              <w:rPr>
                <w:color w:val="auto"/>
                <w:sz w:val="24"/>
                <w:szCs w:val="24"/>
              </w:rPr>
              <w:t>aikus brandumo įvertinimui kovo</w:t>
            </w:r>
            <w:r w:rsidRPr="00E50E44">
              <w:rPr>
                <w:color w:val="auto"/>
                <w:sz w:val="24"/>
                <w:szCs w:val="24"/>
              </w:rPr>
              <w:t>–gegužės mėnes</w:t>
            </w:r>
            <w:r w:rsidR="0093316D">
              <w:rPr>
                <w:color w:val="auto"/>
                <w:sz w:val="24"/>
                <w:szCs w:val="24"/>
              </w:rPr>
              <w:t>iais;</w:t>
            </w:r>
          </w:p>
          <w:p w:rsidR="0013765F" w:rsidRPr="00E50E44" w:rsidRDefault="0013765F" w:rsidP="0093316D">
            <w:pPr>
              <w:pStyle w:val="Sraopastraipa"/>
              <w:numPr>
                <w:ilvl w:val="0"/>
                <w:numId w:val="24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bran</w:t>
            </w:r>
            <w:r w:rsidR="0093316D">
              <w:rPr>
                <w:color w:val="auto"/>
                <w:sz w:val="24"/>
                <w:szCs w:val="24"/>
              </w:rPr>
              <w:t>dumo įvertinimą atlikti gegužės</w:t>
            </w:r>
            <w:r w:rsidRPr="00E50E44">
              <w:rPr>
                <w:color w:val="auto"/>
                <w:sz w:val="24"/>
                <w:szCs w:val="24"/>
              </w:rPr>
              <w:t>–birželio mėnesiais.</w:t>
            </w:r>
          </w:p>
          <w:p w:rsidR="00E50E44" w:rsidRDefault="00E50E44" w:rsidP="0093316D">
            <w:pPr>
              <w:spacing w:after="120" w:line="276" w:lineRule="auto"/>
              <w:rPr>
                <w:b/>
                <w:color w:val="auto"/>
                <w:sz w:val="24"/>
                <w:szCs w:val="24"/>
              </w:rPr>
            </w:pPr>
          </w:p>
          <w:p w:rsidR="00E50E44" w:rsidRDefault="00E50E44" w:rsidP="0093316D">
            <w:pPr>
              <w:spacing w:after="120" w:line="276" w:lineRule="auto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Svarbu žinoti:</w:t>
            </w:r>
          </w:p>
          <w:p w:rsidR="00E50E44" w:rsidRPr="00E50E44" w:rsidRDefault="0013765F" w:rsidP="0093316D">
            <w:pPr>
              <w:pStyle w:val="Sraopastraipa"/>
              <w:numPr>
                <w:ilvl w:val="0"/>
                <w:numId w:val="25"/>
              </w:numPr>
              <w:spacing w:after="120" w:line="276" w:lineRule="auto"/>
              <w:rPr>
                <w:b/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 xml:space="preserve">Vaiko brandumo įvertinimas gali būti atliekamas ne anksčiau, </w:t>
            </w:r>
            <w:r w:rsidR="0093316D">
              <w:rPr>
                <w:color w:val="auto"/>
                <w:sz w:val="24"/>
                <w:szCs w:val="24"/>
              </w:rPr>
              <w:t>negu</w:t>
            </w:r>
            <w:r w:rsidRPr="00E50E44">
              <w:rPr>
                <w:color w:val="auto"/>
                <w:sz w:val="24"/>
                <w:szCs w:val="24"/>
              </w:rPr>
              <w:t xml:space="preserve"> vai</w:t>
            </w:r>
            <w:r w:rsidR="0093316D">
              <w:rPr>
                <w:color w:val="auto"/>
                <w:sz w:val="24"/>
                <w:szCs w:val="24"/>
              </w:rPr>
              <w:t>kui sukank</w:t>
            </w:r>
            <w:r w:rsidRPr="00E50E44">
              <w:rPr>
                <w:color w:val="auto"/>
                <w:sz w:val="24"/>
                <w:szCs w:val="24"/>
              </w:rPr>
              <w:t>a 4 metai ir 8 mėnesiai.</w:t>
            </w:r>
          </w:p>
          <w:p w:rsidR="0013765F" w:rsidRPr="008333CA" w:rsidRDefault="0013765F" w:rsidP="0093316D">
            <w:pPr>
              <w:pStyle w:val="Sraopastraipa"/>
              <w:numPr>
                <w:ilvl w:val="0"/>
                <w:numId w:val="25"/>
              </w:numPr>
              <w:spacing w:after="120" w:line="276" w:lineRule="auto"/>
              <w:rPr>
                <w:b/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Vaiko brandumo įvertinimas Kaišiadorių pedagoginėje psichologinėje tarnyboje atliekamas n</w:t>
            </w:r>
            <w:r w:rsidR="0093316D">
              <w:rPr>
                <w:color w:val="auto"/>
                <w:sz w:val="24"/>
                <w:szCs w:val="24"/>
              </w:rPr>
              <w:t>uo gegužės 1 d. iki rugpjūčio 31 </w:t>
            </w:r>
            <w:r w:rsidRPr="00E50E44">
              <w:rPr>
                <w:color w:val="auto"/>
                <w:sz w:val="24"/>
                <w:szCs w:val="24"/>
              </w:rPr>
              <w:t xml:space="preserve">d. </w:t>
            </w:r>
          </w:p>
          <w:p w:rsidR="008E4E17" w:rsidRPr="003F7BA6" w:rsidRDefault="003F7BA6" w:rsidP="003F7BA6">
            <w:pPr>
              <w:pStyle w:val="Sraopastraipa"/>
              <w:spacing w:after="120" w:line="276" w:lineRule="auto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noProof/>
                <w:color w:val="auto"/>
                <w:sz w:val="24"/>
                <w:szCs w:val="24"/>
                <w:lang w:eastAsia="lt-LT"/>
              </w:rPr>
              <w:drawing>
                <wp:inline distT="0" distB="0" distL="0" distR="0">
                  <wp:extent cx="1338051" cy="885825"/>
                  <wp:effectExtent l="0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_95777_93776099_L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66" cy="93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Lentelsmaketas"/>
              <w:tblW w:w="5435" w:type="dxa"/>
              <w:tblLayout w:type="fixed"/>
              <w:tblLook w:val="04A0" w:firstRow="1" w:lastRow="0" w:firstColumn="1" w:lastColumn="0" w:noHBand="0" w:noVBand="1"/>
              <w:tblDescription w:val="Išdėstymo lentelė"/>
            </w:tblPr>
            <w:tblGrid>
              <w:gridCol w:w="5435"/>
            </w:tblGrid>
            <w:tr w:rsidR="008B01AB" w:rsidTr="00B27D95">
              <w:trPr>
                <w:trHeight w:hRule="exact" w:val="5669"/>
              </w:trPr>
              <w:tc>
                <w:tcPr>
                  <w:tcW w:w="5435" w:type="dxa"/>
                </w:tcPr>
                <w:p w:rsidR="00307EC9" w:rsidRDefault="008B01AB" w:rsidP="0093316D">
                  <w:pPr>
                    <w:spacing w:after="0"/>
                  </w:pPr>
                  <w:r>
                    <w:rPr>
                      <w:noProof/>
                      <w:lang w:eastAsia="lt-LT"/>
                    </w:rPr>
                    <w:lastRenderedPageBreak/>
                    <w:drawing>
                      <wp:inline distT="0" distB="0" distL="0" distR="0">
                        <wp:extent cx="3352800" cy="3457575"/>
                        <wp:effectExtent l="0" t="0" r="0" b="9525"/>
                        <wp:docPr id="6" name="Paveikslėlis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vaiaks 12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467" cy="3459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01AB" w:rsidTr="00B27D95">
              <w:trPr>
                <w:trHeight w:hRule="exact" w:val="80"/>
              </w:trPr>
              <w:tc>
                <w:tcPr>
                  <w:tcW w:w="5435" w:type="dxa"/>
                </w:tcPr>
                <w:p w:rsidR="00307EC9" w:rsidRDefault="00307EC9" w:rsidP="0093316D"/>
              </w:tc>
            </w:tr>
            <w:tr w:rsidR="008B01AB" w:rsidTr="00B27D95">
              <w:trPr>
                <w:trHeight w:hRule="exact" w:val="2103"/>
              </w:trPr>
              <w:sdt>
                <w:sdtPr>
                  <w:alias w:val="Įveskite įmonės pavadinimą:"/>
                  <w:tag w:val="Įveskite įmonės pavadinimą:"/>
                  <w:id w:val="-2083982577"/>
                  <w:placeholder>
                    <w:docPart w:val="F50985C04A814763B472B072CF6FAF44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435" w:type="dxa"/>
                      <w:shd w:val="clear" w:color="auto" w:fill="FFC000"/>
                    </w:tcPr>
                    <w:p w:rsidR="00307EC9" w:rsidRDefault="00B43000" w:rsidP="001C00A8">
                      <w:pPr>
                        <w:pStyle w:val="Pavadinimas"/>
                        <w:jc w:val="center"/>
                      </w:pPr>
                      <w:r>
                        <w:t>VAIKO BRANDUMO ĮVERTINIMAS</w:t>
                      </w:r>
                    </w:p>
                  </w:tc>
                </w:sdtContent>
              </w:sdt>
            </w:tr>
            <w:tr w:rsidR="008B01AB" w:rsidTr="00B27D95">
              <w:trPr>
                <w:trHeight w:hRule="exact" w:val="2627"/>
              </w:trPr>
              <w:tc>
                <w:tcPr>
                  <w:tcW w:w="5435" w:type="dxa"/>
                  <w:shd w:val="clear" w:color="auto" w:fill="027E6F" w:themeFill="accent1" w:themeFillShade="BF"/>
                  <w:vAlign w:val="bottom"/>
                </w:tcPr>
                <w:p w:rsidR="00FC216D" w:rsidRDefault="00FC216D" w:rsidP="00395207">
                  <w:pPr>
                    <w:pStyle w:val="Paantrat"/>
                    <w:jc w:val="center"/>
                  </w:pPr>
                  <w:r>
                    <w:t>Kaišiadorių rajono savivaldybės administracijos Švietimo, kultūros ir sporto skyrius</w:t>
                  </w:r>
                </w:p>
                <w:p w:rsidR="00307EC9" w:rsidRDefault="00396049" w:rsidP="00395207">
                  <w:pPr>
                    <w:pStyle w:val="Paantrat"/>
                    <w:jc w:val="center"/>
                  </w:pPr>
                  <w:r>
                    <w:t>Kaišiadorių p</w:t>
                  </w:r>
                  <w:r w:rsidR="00FC216D">
                    <w:t>edagoginė psichologinė tarnyba</w:t>
                  </w:r>
                </w:p>
              </w:tc>
            </w:tr>
          </w:tbl>
          <w:p w:rsidR="00FC216D" w:rsidRPr="00FC216D" w:rsidRDefault="00FC216D" w:rsidP="0093316D"/>
          <w:p w:rsidR="00FC216D" w:rsidRPr="00E50E44" w:rsidRDefault="00FC216D" w:rsidP="0093316D">
            <w:pPr>
              <w:spacing w:after="120" w:line="276" w:lineRule="auto"/>
              <w:jc w:val="center"/>
              <w:rPr>
                <w:color w:val="auto"/>
                <w:sz w:val="24"/>
                <w:szCs w:val="24"/>
              </w:rPr>
            </w:pPr>
            <w:r w:rsidRPr="00E50E44">
              <w:rPr>
                <w:b/>
                <w:bCs/>
                <w:color w:val="auto"/>
                <w:sz w:val="24"/>
                <w:szCs w:val="24"/>
              </w:rPr>
              <w:lastRenderedPageBreak/>
              <w:t>Vertinimo eiga:</w:t>
            </w:r>
          </w:p>
          <w:p w:rsidR="00CA32A5" w:rsidRDefault="00FC216D" w:rsidP="0093316D">
            <w:pPr>
              <w:pStyle w:val="Sraopastraipa"/>
              <w:numPr>
                <w:ilvl w:val="0"/>
                <w:numId w:val="27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CA32A5">
              <w:rPr>
                <w:color w:val="auto"/>
                <w:sz w:val="24"/>
                <w:szCs w:val="24"/>
              </w:rPr>
              <w:t>Vaiko brandumo įver</w:t>
            </w:r>
            <w:r w:rsidR="0013765F" w:rsidRPr="00CA32A5">
              <w:rPr>
                <w:color w:val="auto"/>
                <w:sz w:val="24"/>
                <w:szCs w:val="24"/>
              </w:rPr>
              <w:t>tinimą atlieka Tarnybos psichologas</w:t>
            </w:r>
            <w:r w:rsidRPr="00CA32A5">
              <w:rPr>
                <w:color w:val="auto"/>
                <w:sz w:val="24"/>
                <w:szCs w:val="24"/>
              </w:rPr>
              <w:t xml:space="preserve"> pagal specialiai tam parengtą metodiką. </w:t>
            </w:r>
          </w:p>
          <w:p w:rsidR="00CA32A5" w:rsidRDefault="00FC216D" w:rsidP="0093316D">
            <w:pPr>
              <w:pStyle w:val="Sraopastraipa"/>
              <w:numPr>
                <w:ilvl w:val="0"/>
                <w:numId w:val="27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CA32A5">
              <w:rPr>
                <w:color w:val="auto"/>
                <w:sz w:val="24"/>
                <w:szCs w:val="24"/>
              </w:rPr>
              <w:t>Pirmos konsultacijos ir vaiko įvertinimo trukm</w:t>
            </w:r>
            <w:r w:rsidR="0013765F" w:rsidRPr="00CA32A5">
              <w:rPr>
                <w:color w:val="auto"/>
                <w:sz w:val="24"/>
                <w:szCs w:val="24"/>
              </w:rPr>
              <w:t>ė vyksta</w:t>
            </w:r>
            <w:r w:rsidRPr="00CA32A5">
              <w:rPr>
                <w:color w:val="auto"/>
                <w:sz w:val="24"/>
                <w:szCs w:val="24"/>
              </w:rPr>
              <w:t xml:space="preserve"> apie 1 val.</w:t>
            </w:r>
          </w:p>
          <w:p w:rsidR="00CA32A5" w:rsidRDefault="00FC216D" w:rsidP="0093316D">
            <w:pPr>
              <w:pStyle w:val="Sraopastraipa"/>
              <w:numPr>
                <w:ilvl w:val="0"/>
                <w:numId w:val="27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CA32A5">
              <w:rPr>
                <w:color w:val="auto"/>
                <w:sz w:val="24"/>
                <w:szCs w:val="24"/>
              </w:rPr>
              <w:t>Įvertinimo metu vaikas turi pasilikti kabinete be tėvų (globėjų).</w:t>
            </w:r>
          </w:p>
          <w:p w:rsidR="00E50E44" w:rsidRPr="00CA32A5" w:rsidRDefault="00FC216D" w:rsidP="0093316D">
            <w:pPr>
              <w:pStyle w:val="Sraopastraipa"/>
              <w:numPr>
                <w:ilvl w:val="0"/>
                <w:numId w:val="27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CA32A5">
              <w:rPr>
                <w:color w:val="auto"/>
                <w:sz w:val="24"/>
                <w:szCs w:val="24"/>
              </w:rPr>
              <w:t>Po įvertinimo skiriamas kitos konsultacijos, kurios metu su tėvais (globėjais) aptariami vaiko įvertinimo rezultatai,</w:t>
            </w:r>
            <w:r w:rsidR="0093316D">
              <w:t xml:space="preserve"> </w:t>
            </w:r>
            <w:r w:rsidR="0093316D" w:rsidRPr="0093316D">
              <w:rPr>
                <w:color w:val="auto"/>
                <w:sz w:val="24"/>
                <w:szCs w:val="24"/>
              </w:rPr>
              <w:t>laikas</w:t>
            </w:r>
            <w:r w:rsidR="0093316D">
              <w:rPr>
                <w:color w:val="auto"/>
                <w:sz w:val="24"/>
                <w:szCs w:val="24"/>
              </w:rPr>
              <w:t>,</w:t>
            </w:r>
            <w:r w:rsidRPr="00CA32A5">
              <w:rPr>
                <w:color w:val="auto"/>
                <w:sz w:val="24"/>
                <w:szCs w:val="24"/>
              </w:rPr>
              <w:t xml:space="preserve"> te</w:t>
            </w:r>
            <w:r w:rsidR="0093316D">
              <w:rPr>
                <w:color w:val="auto"/>
                <w:sz w:val="24"/>
                <w:szCs w:val="24"/>
              </w:rPr>
              <w:t>ikiamos rekomendacijos dėl tol</w:t>
            </w:r>
            <w:r w:rsidRPr="00CA32A5">
              <w:rPr>
                <w:color w:val="auto"/>
                <w:sz w:val="24"/>
                <w:szCs w:val="24"/>
              </w:rPr>
              <w:t>esnio ugdymo.</w:t>
            </w:r>
          </w:p>
          <w:p w:rsidR="004B08E4" w:rsidRPr="00E50E44" w:rsidRDefault="0013765F" w:rsidP="0093316D">
            <w:pPr>
              <w:spacing w:after="120" w:line="276" w:lineRule="auto"/>
              <w:jc w:val="center"/>
              <w:rPr>
                <w:b/>
                <w:i/>
                <w:iCs/>
                <w:color w:val="auto"/>
                <w:sz w:val="24"/>
                <w:szCs w:val="24"/>
              </w:rPr>
            </w:pPr>
            <w:r w:rsidRPr="00E50E44">
              <w:rPr>
                <w:b/>
                <w:i/>
                <w:iCs/>
                <w:color w:val="auto"/>
                <w:sz w:val="24"/>
                <w:szCs w:val="24"/>
              </w:rPr>
              <w:t>Pastabos</w:t>
            </w:r>
          </w:p>
          <w:p w:rsidR="00E50E44" w:rsidRPr="00E50E44" w:rsidRDefault="0013765F" w:rsidP="0093316D">
            <w:pPr>
              <w:pStyle w:val="Sraopastraipa"/>
              <w:numPr>
                <w:ilvl w:val="0"/>
                <w:numId w:val="26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b/>
                <w:i/>
                <w:color w:val="auto"/>
                <w:sz w:val="24"/>
                <w:szCs w:val="24"/>
              </w:rPr>
              <w:t>N</w:t>
            </w:r>
            <w:r w:rsidR="006D1DBE" w:rsidRPr="00E50E44">
              <w:rPr>
                <w:b/>
                <w:i/>
                <w:color w:val="auto"/>
                <w:sz w:val="24"/>
                <w:szCs w:val="24"/>
              </w:rPr>
              <w:t>erekomenduoja</w:t>
            </w:r>
            <w:r w:rsidRPr="00E50E44">
              <w:rPr>
                <w:b/>
                <w:i/>
                <w:color w:val="auto"/>
                <w:sz w:val="24"/>
                <w:szCs w:val="24"/>
              </w:rPr>
              <w:t>ma</w:t>
            </w:r>
            <w:r w:rsidR="006D1DBE" w:rsidRPr="00E50E44">
              <w:rPr>
                <w:b/>
                <w:i/>
                <w:color w:val="auto"/>
                <w:sz w:val="24"/>
                <w:szCs w:val="24"/>
              </w:rPr>
              <w:t xml:space="preserve"> ankstinti priešmokyklinio ugdymo vaikams, kurie turi kalbos raidos sutrikimų ir (ar) nustatytų specialiųjų ugdymosi poreikių.</w:t>
            </w:r>
          </w:p>
          <w:p w:rsidR="00CA32A5" w:rsidRDefault="0013765F" w:rsidP="0093316D">
            <w:pPr>
              <w:pStyle w:val="Sraopastraipa"/>
              <w:numPr>
                <w:ilvl w:val="0"/>
                <w:numId w:val="26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 xml:space="preserve">Brandumo vertinimas </w:t>
            </w:r>
            <w:r w:rsidR="006D1DBE" w:rsidRPr="00E50E44">
              <w:rPr>
                <w:color w:val="auto"/>
                <w:sz w:val="24"/>
                <w:szCs w:val="24"/>
              </w:rPr>
              <w:t>atliekamas </w:t>
            </w:r>
            <w:r w:rsidR="006D1DBE" w:rsidRPr="00E50E44">
              <w:rPr>
                <w:b/>
                <w:bCs/>
                <w:color w:val="auto"/>
                <w:sz w:val="24"/>
                <w:szCs w:val="24"/>
              </w:rPr>
              <w:t>konsultavimo</w:t>
            </w:r>
            <w:r w:rsidR="006D1DBE" w:rsidRPr="00E50E44">
              <w:rPr>
                <w:color w:val="auto"/>
                <w:sz w:val="24"/>
                <w:szCs w:val="24"/>
              </w:rPr>
              <w:t> </w:t>
            </w:r>
            <w:r w:rsidR="006D1DBE" w:rsidRPr="00E50E44">
              <w:rPr>
                <w:b/>
                <w:bCs/>
                <w:color w:val="auto"/>
                <w:sz w:val="24"/>
                <w:szCs w:val="24"/>
              </w:rPr>
              <w:t>tikslais</w:t>
            </w:r>
            <w:r w:rsidR="00CA32A5">
              <w:rPr>
                <w:color w:val="auto"/>
                <w:sz w:val="24"/>
                <w:szCs w:val="24"/>
              </w:rPr>
              <w:t>.</w:t>
            </w:r>
          </w:p>
          <w:p w:rsidR="006D1DBE" w:rsidRPr="00CA32A5" w:rsidRDefault="006D1DBE" w:rsidP="0093316D">
            <w:pPr>
              <w:pStyle w:val="Sraopastraipa"/>
              <w:numPr>
                <w:ilvl w:val="0"/>
                <w:numId w:val="26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CA32A5">
              <w:rPr>
                <w:color w:val="auto"/>
                <w:sz w:val="24"/>
                <w:szCs w:val="24"/>
              </w:rPr>
              <w:t xml:space="preserve">Tarnybos specialistams nustačius, kad vaikas nėra pakankamai pasirengęs ugdytis pagal priešmokyklinio ugdymo programą, </w:t>
            </w:r>
            <w:r w:rsidRPr="00CA32A5">
              <w:rPr>
                <w:b/>
                <w:color w:val="auto"/>
                <w:sz w:val="24"/>
                <w:szCs w:val="24"/>
              </w:rPr>
              <w:t>galutinį sprendimą dėl vaiko ugdymosi priešmokyklinėje grupėje priima tėvai (globėjai).</w:t>
            </w:r>
          </w:p>
          <w:p w:rsidR="00FC216D" w:rsidRDefault="00CA32A5" w:rsidP="00395207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794385" cy="794385"/>
                  <wp:effectExtent l="0" t="0" r="0" b="5715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30815191320-30f59611-m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5C8" w:rsidRDefault="009915C8" w:rsidP="00051D2E">
      <w:pPr>
        <w:pStyle w:val="Betarp"/>
      </w:pPr>
    </w:p>
    <w:sectPr w:rsidR="009915C8" w:rsidSect="00FC216D">
      <w:pgSz w:w="16838" w:h="11906" w:orient="landscape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DC2" w:rsidRDefault="00E07DC2" w:rsidP="00BF6AFD">
      <w:pPr>
        <w:spacing w:after="0" w:line="240" w:lineRule="auto"/>
      </w:pPr>
      <w:r>
        <w:separator/>
      </w:r>
    </w:p>
  </w:endnote>
  <w:endnote w:type="continuationSeparator" w:id="0">
    <w:p w:rsidR="00E07DC2" w:rsidRDefault="00E07DC2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DC2" w:rsidRDefault="00E07DC2" w:rsidP="00BF6AFD">
      <w:pPr>
        <w:spacing w:after="0" w:line="240" w:lineRule="auto"/>
      </w:pPr>
      <w:r>
        <w:separator/>
      </w:r>
    </w:p>
  </w:footnote>
  <w:footnote w:type="continuationSeparator" w:id="0">
    <w:p w:rsidR="00E07DC2" w:rsidRDefault="00E07DC2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Sraassuenkleliai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46F3A6E"/>
    <w:multiLevelType w:val="multilevel"/>
    <w:tmpl w:val="95FE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F85247F"/>
    <w:multiLevelType w:val="multilevel"/>
    <w:tmpl w:val="A93C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D15D13"/>
    <w:multiLevelType w:val="hybridMultilevel"/>
    <w:tmpl w:val="2A64ADE0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4F501A"/>
    <w:multiLevelType w:val="hybridMultilevel"/>
    <w:tmpl w:val="54B0601A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3755D1"/>
    <w:multiLevelType w:val="hybridMultilevel"/>
    <w:tmpl w:val="258AA474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B3E83"/>
    <w:multiLevelType w:val="hybridMultilevel"/>
    <w:tmpl w:val="9EB28828"/>
    <w:lvl w:ilvl="0" w:tplc="ACCCB2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A71AE"/>
    <w:multiLevelType w:val="hybridMultilevel"/>
    <w:tmpl w:val="E9EC9736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530CF"/>
    <w:multiLevelType w:val="hybridMultilevel"/>
    <w:tmpl w:val="4186FE2E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87F6E"/>
    <w:multiLevelType w:val="hybridMultilevel"/>
    <w:tmpl w:val="E5A0E07A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73DC4"/>
    <w:multiLevelType w:val="hybridMultilevel"/>
    <w:tmpl w:val="9F643CEA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9237BB"/>
    <w:multiLevelType w:val="hybridMultilevel"/>
    <w:tmpl w:val="6C72DF00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966CC"/>
    <w:multiLevelType w:val="hybridMultilevel"/>
    <w:tmpl w:val="C0C61D7A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2"/>
  </w:num>
  <w:num w:numId="17">
    <w:abstractNumId w:val="10"/>
  </w:num>
  <w:num w:numId="18">
    <w:abstractNumId w:val="19"/>
  </w:num>
  <w:num w:numId="19">
    <w:abstractNumId w:val="16"/>
  </w:num>
  <w:num w:numId="20">
    <w:abstractNumId w:val="15"/>
  </w:num>
  <w:num w:numId="21">
    <w:abstractNumId w:val="13"/>
  </w:num>
  <w:num w:numId="22">
    <w:abstractNumId w:val="17"/>
  </w:num>
  <w:num w:numId="23">
    <w:abstractNumId w:val="14"/>
  </w:num>
  <w:num w:numId="24">
    <w:abstractNumId w:val="20"/>
  </w:num>
  <w:num w:numId="25">
    <w:abstractNumId w:val="18"/>
  </w:num>
  <w:num w:numId="26">
    <w:abstractNumId w:val="2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AB"/>
    <w:rsid w:val="00051D2E"/>
    <w:rsid w:val="000E6D42"/>
    <w:rsid w:val="001372C8"/>
    <w:rsid w:val="0013765F"/>
    <w:rsid w:val="00170F51"/>
    <w:rsid w:val="001947E7"/>
    <w:rsid w:val="001C00A8"/>
    <w:rsid w:val="001D0847"/>
    <w:rsid w:val="001F56C0"/>
    <w:rsid w:val="00215CD7"/>
    <w:rsid w:val="00222A1B"/>
    <w:rsid w:val="00227118"/>
    <w:rsid w:val="00244503"/>
    <w:rsid w:val="00260723"/>
    <w:rsid w:val="00307EC9"/>
    <w:rsid w:val="00365EBB"/>
    <w:rsid w:val="00395207"/>
    <w:rsid w:val="00396049"/>
    <w:rsid w:val="003A163A"/>
    <w:rsid w:val="003B391D"/>
    <w:rsid w:val="003F7BA6"/>
    <w:rsid w:val="00422379"/>
    <w:rsid w:val="00473C08"/>
    <w:rsid w:val="0048634A"/>
    <w:rsid w:val="004B08E4"/>
    <w:rsid w:val="005259A3"/>
    <w:rsid w:val="005473B9"/>
    <w:rsid w:val="0056054A"/>
    <w:rsid w:val="00571D35"/>
    <w:rsid w:val="005A036E"/>
    <w:rsid w:val="005E5178"/>
    <w:rsid w:val="005F39D6"/>
    <w:rsid w:val="0063311A"/>
    <w:rsid w:val="0068396D"/>
    <w:rsid w:val="006A2E06"/>
    <w:rsid w:val="006D1DBE"/>
    <w:rsid w:val="006F421C"/>
    <w:rsid w:val="006F7F65"/>
    <w:rsid w:val="007014C5"/>
    <w:rsid w:val="007647EF"/>
    <w:rsid w:val="007E3C3A"/>
    <w:rsid w:val="008333CA"/>
    <w:rsid w:val="008748D7"/>
    <w:rsid w:val="0089764D"/>
    <w:rsid w:val="008B000B"/>
    <w:rsid w:val="008B01AB"/>
    <w:rsid w:val="008B3988"/>
    <w:rsid w:val="008E4E17"/>
    <w:rsid w:val="0090091C"/>
    <w:rsid w:val="00910A2B"/>
    <w:rsid w:val="0093316D"/>
    <w:rsid w:val="009359FD"/>
    <w:rsid w:val="0095275A"/>
    <w:rsid w:val="00960A60"/>
    <w:rsid w:val="00974EE5"/>
    <w:rsid w:val="009915C8"/>
    <w:rsid w:val="009F3198"/>
    <w:rsid w:val="00A41D50"/>
    <w:rsid w:val="00A54316"/>
    <w:rsid w:val="00A769D1"/>
    <w:rsid w:val="00A85868"/>
    <w:rsid w:val="00A95BFB"/>
    <w:rsid w:val="00AB72BA"/>
    <w:rsid w:val="00AD7341"/>
    <w:rsid w:val="00B16D26"/>
    <w:rsid w:val="00B27D95"/>
    <w:rsid w:val="00B43000"/>
    <w:rsid w:val="00B4379E"/>
    <w:rsid w:val="00B7264D"/>
    <w:rsid w:val="00BC78E2"/>
    <w:rsid w:val="00BF6AFD"/>
    <w:rsid w:val="00C476E1"/>
    <w:rsid w:val="00C74C72"/>
    <w:rsid w:val="00C97D2D"/>
    <w:rsid w:val="00CA32A5"/>
    <w:rsid w:val="00CD1DEA"/>
    <w:rsid w:val="00D13FC6"/>
    <w:rsid w:val="00D27440"/>
    <w:rsid w:val="00D94CA8"/>
    <w:rsid w:val="00DB5D32"/>
    <w:rsid w:val="00E07DC2"/>
    <w:rsid w:val="00E26842"/>
    <w:rsid w:val="00E50E44"/>
    <w:rsid w:val="00E575F3"/>
    <w:rsid w:val="00EB28A8"/>
    <w:rsid w:val="00EE0A38"/>
    <w:rsid w:val="00F65FF0"/>
    <w:rsid w:val="00F66B21"/>
    <w:rsid w:val="00F83409"/>
    <w:rsid w:val="00FA07B2"/>
    <w:rsid w:val="00FC216D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ADBFA3-6653-47F6-AB93-291971480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lt-LT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A769D1"/>
  </w:style>
  <w:style w:type="paragraph" w:styleId="Antrat1">
    <w:name w:val="heading 1"/>
    <w:basedOn w:val="prastasis"/>
    <w:next w:val="prastasis"/>
    <w:link w:val="Antrat1Diagrama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Antrat2">
    <w:name w:val="heading 2"/>
    <w:basedOn w:val="prastasis"/>
    <w:next w:val="prastasis"/>
    <w:link w:val="Antrat2Diagrama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Antrat3">
    <w:name w:val="heading 3"/>
    <w:basedOn w:val="prastasis"/>
    <w:next w:val="prastasis"/>
    <w:link w:val="Antrat3Diagrama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maketas">
    <w:name w:val="Lentelės maketas"/>
    <w:basedOn w:val="prastojilentel"/>
    <w:uiPriority w:val="99"/>
    <w:tblPr>
      <w:tblCellMar>
        <w:left w:w="0" w:type="dxa"/>
        <w:right w:w="0" w:type="dxa"/>
      </w:tblCellMar>
    </w:tblPr>
  </w:style>
  <w:style w:type="paragraph" w:styleId="Antrat">
    <w:name w:val="caption"/>
    <w:basedOn w:val="prastasis"/>
    <w:next w:val="prastasis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Antrat2Diagrama">
    <w:name w:val="Antraštė 2 Diagrama"/>
    <w:basedOn w:val="Numatytasispastraiposriftas"/>
    <w:link w:val="Antrat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styleId="Sraassuenkleliais">
    <w:name w:val="List Bullet"/>
    <w:basedOn w:val="prastasis"/>
    <w:uiPriority w:val="1"/>
    <w:semiHidden/>
    <w:pPr>
      <w:numPr>
        <w:numId w:val="2"/>
      </w:numPr>
    </w:pPr>
  </w:style>
  <w:style w:type="character" w:customStyle="1" w:styleId="Antrat1Diagrama">
    <w:name w:val="Antraštė 1 Diagrama"/>
    <w:basedOn w:val="Numatytasispastraiposriftas"/>
    <w:link w:val="Antrat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mon">
    <w:name w:val="Įmonė"/>
    <w:basedOn w:val="prastasis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orat">
    <w:name w:val="footer"/>
    <w:basedOn w:val="prastasis"/>
    <w:link w:val="PoratDiagrama"/>
    <w:uiPriority w:val="99"/>
    <w:unhideWhenUsed/>
    <w:rsid w:val="007014C5"/>
    <w:pPr>
      <w:spacing w:after="0" w:line="276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769D1"/>
  </w:style>
  <w:style w:type="paragraph" w:styleId="Pavadinimas">
    <w:name w:val="Title"/>
    <w:basedOn w:val="prastasis"/>
    <w:link w:val="PavadinimasDiagrama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PavadinimasDiagrama">
    <w:name w:val="Pavadinimas Diagrama"/>
    <w:basedOn w:val="Numatytasispastraiposriftas"/>
    <w:link w:val="Pavadinimas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Paantrat">
    <w:name w:val="Subtitle"/>
    <w:basedOn w:val="prastasis"/>
    <w:link w:val="PaantratDiagrama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PaantratDiagrama">
    <w:name w:val="Paantraštė Diagrama"/>
    <w:basedOn w:val="Numatytasispastraiposriftas"/>
    <w:link w:val="Paantrat"/>
    <w:uiPriority w:val="3"/>
    <w:rsid w:val="00BF6AFD"/>
    <w:rPr>
      <w:i/>
      <w:iCs/>
      <w:color w:val="FFFFFF" w:themeColor="background1"/>
      <w:sz w:val="26"/>
    </w:rPr>
  </w:style>
  <w:style w:type="paragraph" w:styleId="Betarp">
    <w:name w:val="No Spacing"/>
    <w:uiPriority w:val="98"/>
    <w:qFormat/>
    <w:pPr>
      <w:spacing w:after="0" w:line="240" w:lineRule="auto"/>
    </w:pPr>
  </w:style>
  <w:style w:type="paragraph" w:styleId="Citata">
    <w:name w:val="Quote"/>
    <w:basedOn w:val="prastasis"/>
    <w:next w:val="prastasis"/>
    <w:link w:val="CitataDiagrama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aDiagrama">
    <w:name w:val="Citata Diagrama"/>
    <w:basedOn w:val="Numatytasispastraiposriftas"/>
    <w:link w:val="Citata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Antrat3Diagrama">
    <w:name w:val="Antraštė 3 Diagrama"/>
    <w:basedOn w:val="Numatytasispastraiposriftas"/>
    <w:link w:val="Antrat3"/>
    <w:uiPriority w:val="1"/>
    <w:semiHidden/>
    <w:rsid w:val="00BF6AFD"/>
    <w:rPr>
      <w:b/>
      <w:b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915C8"/>
    <w:rPr>
      <w:rFonts w:ascii="Segoe UI" w:hAnsi="Segoe UI" w:cs="Segoe UI"/>
      <w:szCs w:val="18"/>
    </w:rPr>
  </w:style>
  <w:style w:type="paragraph" w:styleId="Bibliografija">
    <w:name w:val="Bibliography"/>
    <w:basedOn w:val="prastasis"/>
    <w:next w:val="prastasis"/>
    <w:uiPriority w:val="37"/>
    <w:semiHidden/>
    <w:unhideWhenUsed/>
    <w:rsid w:val="009915C8"/>
  </w:style>
  <w:style w:type="paragraph" w:styleId="Tekstoblokas">
    <w:name w:val="Block Text"/>
    <w:basedOn w:val="prastasis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9915C8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9915C8"/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9915C8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9915C8"/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9915C8"/>
    <w:rPr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9915C8"/>
    <w:pPr>
      <w:spacing w:after="200"/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9915C8"/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9915C8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9915C8"/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9915C8"/>
    <w:pPr>
      <w:spacing w:after="20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9915C8"/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9915C8"/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9915C8"/>
    <w:rPr>
      <w:szCs w:val="16"/>
    </w:rPr>
  </w:style>
  <w:style w:type="character" w:styleId="Knygospavadinimas">
    <w:name w:val="Book Title"/>
    <w:basedOn w:val="Numatytasispastraiposriftas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9915C8"/>
  </w:style>
  <w:style w:type="table" w:styleId="Spalvotastinklelis">
    <w:name w:val="Colorful Grid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Spalvotassraas">
    <w:name w:val="Colorful List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entaronuoroda">
    <w:name w:val="annotation reference"/>
    <w:basedOn w:val="Numatytasispastraiposriftas"/>
    <w:uiPriority w:val="99"/>
    <w:semiHidden/>
    <w:unhideWhenUsed/>
    <w:rsid w:val="009915C8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9915C8"/>
    <w:rPr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915C8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9915C8"/>
    <w:rPr>
      <w:b/>
      <w:bCs/>
      <w:szCs w:val="20"/>
    </w:rPr>
  </w:style>
  <w:style w:type="table" w:styleId="Tamsussraas">
    <w:name w:val="Dark List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a">
    <w:name w:val="Date"/>
    <w:basedOn w:val="prastasis"/>
    <w:next w:val="prastasis"/>
    <w:link w:val="DataDiagrama"/>
    <w:uiPriority w:val="99"/>
    <w:semiHidden/>
    <w:unhideWhenUsed/>
    <w:rsid w:val="009915C8"/>
  </w:style>
  <w:style w:type="character" w:customStyle="1" w:styleId="DataDiagrama">
    <w:name w:val="Data Diagrama"/>
    <w:basedOn w:val="Numatytasispastraiposriftas"/>
    <w:link w:val="Data"/>
    <w:uiPriority w:val="99"/>
    <w:semiHidden/>
    <w:rsid w:val="009915C8"/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9915C8"/>
    <w:rPr>
      <w:rFonts w:ascii="Segoe UI" w:hAnsi="Segoe UI" w:cs="Segoe UI"/>
      <w:szCs w:val="16"/>
    </w:r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9915C8"/>
    <w:pPr>
      <w:spacing w:after="0" w:line="240" w:lineRule="auto"/>
    </w:pPr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9915C8"/>
  </w:style>
  <w:style w:type="character" w:styleId="Emfaz">
    <w:name w:val="Emphasis"/>
    <w:basedOn w:val="Numatytasispastraiposriftas"/>
    <w:uiPriority w:val="20"/>
    <w:semiHidden/>
    <w:unhideWhenUsed/>
    <w:qFormat/>
    <w:rsid w:val="009915C8"/>
    <w:rPr>
      <w:i/>
      <w:iCs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9915C8"/>
    <w:rPr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9915C8"/>
    <w:rPr>
      <w:szCs w:val="20"/>
    </w:rPr>
  </w:style>
  <w:style w:type="paragraph" w:styleId="Adresasantvoko">
    <w:name w:val="envelope address"/>
    <w:basedOn w:val="prastasis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Vokoatgalinisadresas">
    <w:name w:val="envelope return"/>
    <w:basedOn w:val="prastasis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9915C8"/>
    <w:rPr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9915C8"/>
    <w:rPr>
      <w:szCs w:val="20"/>
    </w:rPr>
  </w:style>
  <w:style w:type="table" w:styleId="1tinkleliolentelviesi">
    <w:name w:val="Grid Table 1 Light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-1parykinimas">
    <w:name w:val="Grid Table 1 Light Accent 1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2parykinimas">
    <w:name w:val="Grid Table 1 Light Accent 2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3parykinimas">
    <w:name w:val="Grid Table 1 Light Accent 3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4parykinimas">
    <w:name w:val="Grid Table 1 Light Accent 4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5parykinimas">
    <w:name w:val="Grid Table 1 Light Accent 5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6parykinimas">
    <w:name w:val="Grid Table 1 Light Accent 6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tinkleliolentel">
    <w:name w:val="Grid Table 2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tinkleliolentel-1parykinimas">
    <w:name w:val="Grid Table 2 Accent 1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2tinkleliolentel2parykinimas">
    <w:name w:val="Grid Table 2 Accent 2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2tinkleliolentel3parykinimas">
    <w:name w:val="Grid Table 2 Accent 3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2tinkleliolentel4parykinimas">
    <w:name w:val="Grid Table 2 Accent 4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2tinkleliolentel5parykinimas">
    <w:name w:val="Grid Table 2 Accent 5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2tinkleliolentel6parykinimas">
    <w:name w:val="Grid Table 2 Accent 6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3tinkleliolentel">
    <w:name w:val="Grid Table 3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tinkleliolentel-1parykinimas">
    <w:name w:val="Grid Table 3 Accent 1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3tinkleliolentel2parykinimas">
    <w:name w:val="Grid Table 3 Accent 2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3tinkleliolentel3parykinimas">
    <w:name w:val="Grid Table 3 Accent 3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3tinkleliolentel4parykinimas">
    <w:name w:val="Grid Table 3 Accent 4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3tinkleliolentel5parykinimas">
    <w:name w:val="Grid Table 3 Accent 5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3tinkleliolentel6parykinimas">
    <w:name w:val="Grid Table 3 Accent 6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4tinkleliolentel">
    <w:name w:val="Grid Table 4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tinkleliolentel-1parykinimas">
    <w:name w:val="Grid Table 4 Accent 1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4tinkleliolentel2parykinimas">
    <w:name w:val="Grid Table 4 Accent 2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4tinkleliolentel3parykinimas">
    <w:name w:val="Grid Table 4 Accent 3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4tinkleliolentel4parykinimas">
    <w:name w:val="Grid Table 4 Accent 4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4tinkleliolentel5parykinimas">
    <w:name w:val="Grid Table 4 Accent 5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4tinkleliolentel6parykinimas">
    <w:name w:val="Grid Table 4 Accent 6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5tinkleliolenteltamsi">
    <w:name w:val="Grid Table 5 Dark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tinkleliolenteltamsi-1parykinimas">
    <w:name w:val="Grid Table 5 Dark Accent 1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5tinkleliolenteltamsi2parykinimas">
    <w:name w:val="Grid Table 5 Dark Accent 2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5tinkleliolenteltamsi3parykinimas">
    <w:name w:val="Grid Table 5 Dark Accent 3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5tinkleliolenteltamsi4parykinimas">
    <w:name w:val="Grid Table 5 Dark Accent 4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5tinkleliolenteltamsi5parykinimas">
    <w:name w:val="Grid Table 5 Dark Accent 5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5tinkleliolenteltamsi6parykinimas">
    <w:name w:val="Grid Table 5 Dark Accent 6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6tinkleliolentelspalvinga">
    <w:name w:val="Grid Table 6 Colorful"/>
    <w:basedOn w:val="prastojilente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tinkleliolentelspalvinga-1parykinimas">
    <w:name w:val="Grid Table 6 Colorful Accent 1"/>
    <w:basedOn w:val="prastojilente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6tinkleliolentelspalvinga2parykinimas">
    <w:name w:val="Grid Table 6 Colorful Accent 2"/>
    <w:basedOn w:val="prastojilente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6tinkleliolentelspalvinga3parykinimas">
    <w:name w:val="Grid Table 6 Colorful Accent 3"/>
    <w:basedOn w:val="prastojilente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6tinkleliolentelspalvinga4parykinimas">
    <w:name w:val="Grid Table 6 Colorful Accent 4"/>
    <w:basedOn w:val="prastojilente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6tinkleliolentelspalvinga5parykinimas">
    <w:name w:val="Grid Table 6 Colorful Accent 5"/>
    <w:basedOn w:val="prastojilente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6tinkleliolentelspalvinga6parykinimas">
    <w:name w:val="Grid Table 6 Colorful Accent 6"/>
    <w:basedOn w:val="prastojilente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7tinkleliolentelspalvinga">
    <w:name w:val="Grid Table 7 Colorful"/>
    <w:basedOn w:val="prastojilente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tinkleliolentelspalvinga-1parykinimas">
    <w:name w:val="Grid Table 7 Colorful Accent 1"/>
    <w:basedOn w:val="prastojilente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7tinkleliolentelspalvinga2parykinimas">
    <w:name w:val="Grid Table 7 Colorful Accent 2"/>
    <w:basedOn w:val="prastojilente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7tinkleliolentelspalvinga3parykinimas">
    <w:name w:val="Grid Table 7 Colorful Accent 3"/>
    <w:basedOn w:val="prastojilente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7tinkleliolentelspalvinga4parykinimas">
    <w:name w:val="Grid Table 7 Colorful Accent 4"/>
    <w:basedOn w:val="prastojilente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7tinkleliolentelspalvinga5parykinimas">
    <w:name w:val="Grid Table 7 Colorful Accent 5"/>
    <w:basedOn w:val="prastojilente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7tinkleliolentelspalvinga6parykinimas">
    <w:name w:val="Grid Table 7 Colorful Accent 6"/>
    <w:basedOn w:val="prastojilente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ntrats">
    <w:name w:val="header"/>
    <w:basedOn w:val="prastasis"/>
    <w:link w:val="AntratsDiagrama"/>
    <w:uiPriority w:val="99"/>
    <w:rsid w:val="007014C5"/>
    <w:pPr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014C5"/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imas">
    <w:name w:val="HTML Acronym"/>
    <w:basedOn w:val="Numatytasispastraiposriftas"/>
    <w:uiPriority w:val="99"/>
    <w:semiHidden/>
    <w:unhideWhenUsed/>
    <w:rsid w:val="009915C8"/>
  </w:style>
  <w:style w:type="paragraph" w:styleId="HTMLadresas">
    <w:name w:val="HTML Address"/>
    <w:basedOn w:val="prastasis"/>
    <w:link w:val="HTMLadresasDiagrama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9915C8"/>
    <w:rPr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9915C8"/>
    <w:rPr>
      <w:i/>
      <w:iCs/>
    </w:rPr>
  </w:style>
  <w:style w:type="character" w:styleId="HTMLkodas">
    <w:name w:val="HTML Code"/>
    <w:basedOn w:val="Numatytasispastraiposriftas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pibrimas">
    <w:name w:val="HTML Definition"/>
    <w:basedOn w:val="Numatytasispastraiposriftas"/>
    <w:uiPriority w:val="99"/>
    <w:semiHidden/>
    <w:unhideWhenUsed/>
    <w:rsid w:val="009915C8"/>
    <w:rPr>
      <w:i/>
      <w:iCs/>
    </w:rPr>
  </w:style>
  <w:style w:type="character" w:styleId="HTMLklaviatra">
    <w:name w:val="HTML Keyboard"/>
    <w:basedOn w:val="Numatytasispastraiposriftas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9915C8"/>
    <w:rPr>
      <w:rFonts w:ascii="Consolas" w:hAnsi="Consolas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9915C8"/>
    <w:rPr>
      <w:i/>
      <w:iCs/>
    </w:rPr>
  </w:style>
  <w:style w:type="character" w:styleId="Hipersaitas">
    <w:name w:val="Hyperlink"/>
    <w:basedOn w:val="Numatytasispastraiposriftas"/>
    <w:uiPriority w:val="99"/>
    <w:unhideWhenUsed/>
    <w:rsid w:val="009915C8"/>
    <w:rPr>
      <w:color w:val="4D4436" w:themeColor="hyperlink"/>
      <w:u w:val="single"/>
    </w:r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9915C8"/>
    <w:rPr>
      <w:i/>
      <w:iCs/>
      <w:color w:val="03A996" w:themeColor="accent1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viesustinklelis">
    <w:name w:val="Light Grid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viesussraas">
    <w:name w:val="Light List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Eilutsnumeris">
    <w:name w:val="line number"/>
    <w:basedOn w:val="Numatytasispastraiposriftas"/>
    <w:uiPriority w:val="99"/>
    <w:semiHidden/>
    <w:unhideWhenUsed/>
    <w:rsid w:val="009915C8"/>
  </w:style>
  <w:style w:type="paragraph" w:styleId="Sraas">
    <w:name w:val="List"/>
    <w:basedOn w:val="prastasis"/>
    <w:uiPriority w:val="99"/>
    <w:semiHidden/>
    <w:unhideWhenUsed/>
    <w:rsid w:val="009915C8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9915C8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9915C8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9915C8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9915C8"/>
    <w:pPr>
      <w:ind w:left="1800" w:hanging="360"/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Sraotsinys">
    <w:name w:val="List Continue"/>
    <w:basedOn w:val="prastasis"/>
    <w:uiPriority w:val="99"/>
    <w:semiHidden/>
    <w:unhideWhenUsed/>
    <w:rsid w:val="009915C8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9915C8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Sraassunumeriais">
    <w:name w:val="List Number"/>
    <w:basedOn w:val="prastasis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Sraopastraipa">
    <w:name w:val="List Paragraph"/>
    <w:basedOn w:val="prastasis"/>
    <w:uiPriority w:val="34"/>
    <w:unhideWhenUsed/>
    <w:qFormat/>
    <w:rsid w:val="009915C8"/>
    <w:pPr>
      <w:ind w:left="720"/>
      <w:contextualSpacing/>
    </w:pPr>
  </w:style>
  <w:style w:type="table" w:styleId="1sraolentelviesi">
    <w:name w:val="List Table 1 Light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sraolentelviesi1parykinimas">
    <w:name w:val="List Table 1 Light Accent 1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1sraolentelviesi2parykinimas">
    <w:name w:val="List Table 1 Light Accent 2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1sraolentelviesi3parykinimas">
    <w:name w:val="List Table 1 Light Accent 3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1sraolentelviesi4parykinimas">
    <w:name w:val="List Table 1 Light Accent 4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1sraolentelviesi5parykinimas">
    <w:name w:val="List Table 1 Light Accent 5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1sraolentelviesi6parykinimas">
    <w:name w:val="List Table 1 Light Accent 6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2sraolentel">
    <w:name w:val="List Table 2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sraolentel1parykinimas">
    <w:name w:val="List Table 2 Accent 1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2sraolentel2parykinimas">
    <w:name w:val="List Table 2 Accent 2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2sraolentel3parykinimas">
    <w:name w:val="List Table 2 Accent 3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2sraolentel4parykinimas">
    <w:name w:val="List Table 2 Accent 4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2sraolentel5parykinimas">
    <w:name w:val="List Table 2 Accent 5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2sraolentel6parykinimas">
    <w:name w:val="List Table 2 Accent 6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3sraolentel">
    <w:name w:val="List Table 3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sraolentel1parykinimas">
    <w:name w:val="List Table 3 Accent 1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3sraolentel2parykinimas">
    <w:name w:val="List Table 3 Accent 2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3sraolentel3parykinimas">
    <w:name w:val="List Table 3 Accent 3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3sraolentel4parykinimas">
    <w:name w:val="List Table 3 Accent 4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3sraolentel5parykinimas">
    <w:name w:val="List Table 3 Accent 5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3sraolentel6parykinimas">
    <w:name w:val="List Table 3 Accent 6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4sraolentel">
    <w:name w:val="List Table 4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sraolentel1parykinimas">
    <w:name w:val="List Table 4 Accent 1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4sraolentel2parykinimas">
    <w:name w:val="List Table 4 Accent 2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4sraolentel3parykinimas">
    <w:name w:val="List Table 4 Accent 3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4sraolentel4parykinimas">
    <w:name w:val="List Table 4 Accent 4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4sraolentel5parykinimas">
    <w:name w:val="List Table 4 Accent 5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4sraolentel6parykinimas">
    <w:name w:val="List Table 4 Accent 6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5sraolenteltamsi">
    <w:name w:val="List Table 5 Dark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1parykinimas">
    <w:name w:val="List Table 5 Dark Accent 1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2parykinimas">
    <w:name w:val="List Table 5 Dark Accent 2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3parykinimas">
    <w:name w:val="List Table 5 Dark Accent 3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4parykinimas">
    <w:name w:val="List Table 5 Dark Accent 4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5parykinimas">
    <w:name w:val="List Table 5 Dark Accent 5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6parykinimas">
    <w:name w:val="List Table 5 Dark Accent 6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sraolentelspalvinga">
    <w:name w:val="List Table 6 Colorful"/>
    <w:basedOn w:val="prastojilente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sraolentelspalvinga1parykinimas">
    <w:name w:val="List Table 6 Colorful Accent 1"/>
    <w:basedOn w:val="prastojilente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6sraolentelspalvinga2parykinimas">
    <w:name w:val="List Table 6 Colorful Accent 2"/>
    <w:basedOn w:val="prastojilente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6sraolentelspalvinga3parykinimas">
    <w:name w:val="List Table 6 Colorful Accent 3"/>
    <w:basedOn w:val="prastojilente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6sraolentelspalvinga4parykinimas">
    <w:name w:val="List Table 6 Colorful Accent 4"/>
    <w:basedOn w:val="prastojilente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6sraolentelspalvinga5parykinimas">
    <w:name w:val="List Table 6 Colorful Accent 5"/>
    <w:basedOn w:val="prastojilente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6sraolentelspalvinga6parykinimas">
    <w:name w:val="List Table 6 Colorful Accent 6"/>
    <w:basedOn w:val="prastojilente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7sraolentelspalvinga">
    <w:name w:val="List Table 7 Colorful"/>
    <w:basedOn w:val="prastojilente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1parykinimas">
    <w:name w:val="List Table 7 Colorful Accent 1"/>
    <w:basedOn w:val="prastojilente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2parykinimas">
    <w:name w:val="List Table 7 Colorful Accent 2"/>
    <w:basedOn w:val="prastojilente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3parykinimas">
    <w:name w:val="List Table 7 Colorful Accent 3"/>
    <w:basedOn w:val="prastojilente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4parykinimas">
    <w:name w:val="List Table 7 Colorful Accent 4"/>
    <w:basedOn w:val="prastojilente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5parykinimas">
    <w:name w:val="List Table 7 Colorful Accent 5"/>
    <w:basedOn w:val="prastojilente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6parykinimas">
    <w:name w:val="List Table 7 Colorful Accent 6"/>
    <w:basedOn w:val="prastojilente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komandostekstas">
    <w:name w:val="macro"/>
    <w:link w:val="MakrokomandostekstasDiagrama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9915C8"/>
    <w:rPr>
      <w:rFonts w:ascii="Consolas" w:hAnsi="Consolas"/>
      <w:szCs w:val="20"/>
    </w:rPr>
  </w:style>
  <w:style w:type="table" w:styleId="1vidutinistinklelis">
    <w:name w:val="Medium Grid 1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prastasiniatinklio">
    <w:name w:val="Normal (Web)"/>
    <w:basedOn w:val="prastasis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prastojitrauka">
    <w:name w:val="Normal Indent"/>
    <w:basedOn w:val="prastasis"/>
    <w:uiPriority w:val="99"/>
    <w:semiHidden/>
    <w:unhideWhenUsed/>
    <w:rsid w:val="009915C8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9915C8"/>
    <w:pPr>
      <w:spacing w:after="0" w:line="240" w:lineRule="auto"/>
    </w:pPr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9915C8"/>
  </w:style>
  <w:style w:type="character" w:styleId="Puslapionumeris">
    <w:name w:val="page number"/>
    <w:basedOn w:val="Numatytasispastraiposriftas"/>
    <w:uiPriority w:val="99"/>
    <w:semiHidden/>
    <w:unhideWhenUsed/>
    <w:rsid w:val="009915C8"/>
  </w:style>
  <w:style w:type="table" w:styleId="1paprastojilentel">
    <w:name w:val="Plain Table 1"/>
    <w:basedOn w:val="prastojilente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paprastojilentel">
    <w:name w:val="Plain Table 2"/>
    <w:basedOn w:val="prastojilente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paprastojilentel">
    <w:name w:val="Plain Table 3"/>
    <w:basedOn w:val="prastojilente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paprastojilentel">
    <w:name w:val="Plain Table 4"/>
    <w:basedOn w:val="prastojilente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paprastojilentel">
    <w:name w:val="Plain Table 5"/>
    <w:basedOn w:val="prastojilente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9915C8"/>
    <w:rPr>
      <w:rFonts w:ascii="Consolas" w:hAnsi="Consolas"/>
      <w:szCs w:val="21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9915C8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9915C8"/>
  </w:style>
  <w:style w:type="paragraph" w:styleId="Paraas">
    <w:name w:val="Signature"/>
    <w:basedOn w:val="prastasis"/>
    <w:link w:val="ParaasDiagrama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9915C8"/>
  </w:style>
  <w:style w:type="character" w:styleId="Grietas">
    <w:name w:val="Strong"/>
    <w:basedOn w:val="Numatytasispastraiposriftas"/>
    <w:uiPriority w:val="22"/>
    <w:semiHidden/>
    <w:unhideWhenUsed/>
    <w:qFormat/>
    <w:rsid w:val="009915C8"/>
    <w:rPr>
      <w:b/>
      <w:bCs/>
    </w:rPr>
  </w:style>
  <w:style w:type="character" w:styleId="Nerykuspabraukimas">
    <w:name w:val="Subtle Emphasis"/>
    <w:basedOn w:val="Numatytasispastraiposriftas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Nerykinuoroda">
    <w:name w:val="Subtle Reference"/>
    <w:basedOn w:val="Numatytasispastraiposriftas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LentelTrimaiaiefektai1">
    <w:name w:val="Table 3D effects 1"/>
    <w:basedOn w:val="prastojilente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1">
    <w:name w:val="Table Classic 1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tulpeliai1">
    <w:name w:val="Table Columns 1"/>
    <w:basedOn w:val="prastojilente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Lenteliuolaikin">
    <w:name w:val="Table Contemporary"/>
    <w:basedOn w:val="prastojilente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entelElegantika">
    <w:name w:val="Table Elegant"/>
    <w:basedOn w:val="prastojilente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1">
    <w:name w:val="Table Grid 1"/>
    <w:basedOn w:val="prastojilente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viesus">
    <w:name w:val="Grid Table Light"/>
    <w:basedOn w:val="prastojilente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entelSraas1">
    <w:name w:val="Table List 1"/>
    <w:basedOn w:val="prastojilente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teratra">
    <w:name w:val="table of authorities"/>
    <w:basedOn w:val="prastasis"/>
    <w:next w:val="prastasis"/>
    <w:uiPriority w:val="99"/>
    <w:semiHidden/>
    <w:unhideWhenUsed/>
    <w:rsid w:val="009915C8"/>
    <w:pPr>
      <w:spacing w:after="0"/>
      <w:ind w:left="220" w:hanging="220"/>
    </w:pPr>
  </w:style>
  <w:style w:type="paragraph" w:styleId="Iliustracijsraas">
    <w:name w:val="table of figures"/>
    <w:basedOn w:val="prastasis"/>
    <w:next w:val="prastasis"/>
    <w:uiPriority w:val="99"/>
    <w:semiHidden/>
    <w:unhideWhenUsed/>
    <w:rsid w:val="009915C8"/>
    <w:pPr>
      <w:spacing w:after="0"/>
    </w:pPr>
  </w:style>
  <w:style w:type="table" w:styleId="LentelProfesionali">
    <w:name w:val="Table Professional"/>
    <w:basedOn w:val="prastojilente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Paprasta1">
    <w:name w:val="Table Simple 1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iniatinklis1">
    <w:name w:val="Table Web 1"/>
    <w:basedOn w:val="prastojilente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teratrossraoantrat">
    <w:name w:val="toa heading"/>
    <w:basedOn w:val="prastasis"/>
    <w:next w:val="prastasis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9915C8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9915C8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9915C8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9915C8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9915C8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9915C8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9915C8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9915C8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9915C8"/>
    <w:pPr>
      <w:spacing w:after="100"/>
      <w:ind w:left="176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Kontaktininformacija">
    <w:name w:val="Kontaktinė informacija"/>
    <w:basedOn w:val="prastasis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aima.cekaitiene@kaisiadorys.lt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ppt.kaisiadorys.lm.lt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ppt@ppt.kaisiadorys.lm.lt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rtotojas\AppData\Roaming\Microsoft\Templates\Buklet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50985C04A814763B472B072CF6FAF44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910EA888-3A3B-4DD5-AE51-11264A3D1184}"/>
      </w:docPartPr>
      <w:docPartBody>
        <w:p w:rsidR="00C93856" w:rsidRDefault="002A3D98">
          <w:pPr>
            <w:pStyle w:val="F50985C04A814763B472B072CF6FAF44"/>
          </w:pPr>
          <w:r>
            <w:rPr>
              <w:lang w:bidi="lt-LT"/>
            </w:rPr>
            <w:t>Įmonės pavadinimas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Sraassuenkleliai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D98"/>
    <w:rsid w:val="001737D6"/>
    <w:rsid w:val="001A2141"/>
    <w:rsid w:val="002A3D98"/>
    <w:rsid w:val="002B2144"/>
    <w:rsid w:val="005121DE"/>
    <w:rsid w:val="00514D6F"/>
    <w:rsid w:val="00C93856"/>
    <w:rsid w:val="00E2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A5DEDC818A8F416DBC2950185792FB24">
    <w:name w:val="A5DEDC818A8F416DBC2950185792FB24"/>
  </w:style>
  <w:style w:type="paragraph" w:customStyle="1" w:styleId="F4BF46DE03C5467E974090B77DA7C9B3">
    <w:name w:val="F4BF46DE03C5467E974090B77DA7C9B3"/>
  </w:style>
  <w:style w:type="paragraph" w:customStyle="1" w:styleId="F31C16072C4747CAB3A2250044F397CD">
    <w:name w:val="F31C16072C4747CAB3A2250044F397CD"/>
  </w:style>
  <w:style w:type="paragraph" w:styleId="Sraassuenkleliais">
    <w:name w:val="List Bullet"/>
    <w:basedOn w:val="prastasis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299EAA7054FB4725A4A0BBECE4B64E1C">
    <w:name w:val="299EAA7054FB4725A4A0BBECE4B64E1C"/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customStyle="1" w:styleId="8399AF3C7DD8479AB978D39F1DBE20BB">
    <w:name w:val="8399AF3C7DD8479AB978D39F1DBE20BB"/>
  </w:style>
  <w:style w:type="paragraph" w:customStyle="1" w:styleId="0EF4120EFDE14528B16F3DCB8AFDC9B8">
    <w:name w:val="0EF4120EFDE14528B16F3DCB8AFDC9B8"/>
  </w:style>
  <w:style w:type="paragraph" w:customStyle="1" w:styleId="0560D933FEAA4D9F8A9E71E061825B87">
    <w:name w:val="0560D933FEAA4D9F8A9E71E061825B87"/>
  </w:style>
  <w:style w:type="paragraph" w:customStyle="1" w:styleId="545E52499CEE4C21BF892D1BC8B92005">
    <w:name w:val="545E52499CEE4C21BF892D1BC8B92005"/>
  </w:style>
  <w:style w:type="paragraph" w:customStyle="1" w:styleId="8C7332BA0F614D97910F17DF42C706ED">
    <w:name w:val="8C7332BA0F614D97910F17DF42C706ED"/>
  </w:style>
  <w:style w:type="paragraph" w:customStyle="1" w:styleId="10E86DA3734046C999333788DA915AE9">
    <w:name w:val="10E86DA3734046C999333788DA915AE9"/>
  </w:style>
  <w:style w:type="paragraph" w:customStyle="1" w:styleId="5C5F034807E04BAAB0B04921AAE9CEDF">
    <w:name w:val="5C5F034807E04BAAB0B04921AAE9CEDF"/>
  </w:style>
  <w:style w:type="paragraph" w:customStyle="1" w:styleId="49A0834707A1437696306D75ED458B64">
    <w:name w:val="49A0834707A1437696306D75ED458B64"/>
  </w:style>
  <w:style w:type="paragraph" w:customStyle="1" w:styleId="92E0FC455E4344E1B71E5ADA990115B4">
    <w:name w:val="92E0FC455E4344E1B71E5ADA990115B4"/>
  </w:style>
  <w:style w:type="paragraph" w:customStyle="1" w:styleId="F50985C04A814763B472B072CF6FAF44">
    <w:name w:val="F50985C04A814763B472B072CF6FAF44"/>
  </w:style>
  <w:style w:type="paragraph" w:customStyle="1" w:styleId="D1ACFFD5DEE44DBF933E50057C8B4D6F">
    <w:name w:val="D1ACFFD5DEE44DBF933E50057C8B4D6F"/>
  </w:style>
  <w:style w:type="paragraph" w:customStyle="1" w:styleId="79E70388C84A422BAFEB7E6378F376DD">
    <w:name w:val="79E70388C84A422BAFEB7E6378F376DD"/>
  </w:style>
  <w:style w:type="paragraph" w:customStyle="1" w:styleId="3204D3FE0DB348E6B96DCC7025B2BE7A">
    <w:name w:val="3204D3FE0DB348E6B96DCC7025B2BE7A"/>
  </w:style>
  <w:style w:type="paragraph" w:customStyle="1" w:styleId="F572CCFB6A3D4446974D8771F8EDC144">
    <w:name w:val="F572CCFB6A3D4446974D8771F8EDC144"/>
  </w:style>
  <w:style w:type="paragraph" w:customStyle="1" w:styleId="8CDF25D5955E49869BCDFF7428EE188A">
    <w:name w:val="8CDF25D5955E49869BCDFF7428EE188A"/>
  </w:style>
  <w:style w:type="paragraph" w:customStyle="1" w:styleId="98E7148909C04042ADA73EA4D004C714">
    <w:name w:val="98E7148909C04042ADA73EA4D004C714"/>
  </w:style>
  <w:style w:type="paragraph" w:customStyle="1" w:styleId="866C9CCED61A45FFA000B2A677B64CE8">
    <w:name w:val="866C9CCED61A45FFA000B2A677B64CE8"/>
  </w:style>
  <w:style w:type="paragraph" w:customStyle="1" w:styleId="BCD3168CB730460684DEE4A4FC2DCAC8">
    <w:name w:val="BCD3168CB730460684DEE4A4FC2DCAC8"/>
  </w:style>
  <w:style w:type="paragraph" w:customStyle="1" w:styleId="495B63EA97F84F57926FBC02A7CAE263">
    <w:name w:val="495B63EA97F84F57926FBC02A7CAE263"/>
  </w:style>
  <w:style w:type="paragraph" w:customStyle="1" w:styleId="81225627F9EF48F0A1A77F84E639089F">
    <w:name w:val="81225627F9EF48F0A1A77F84E639089F"/>
  </w:style>
  <w:style w:type="paragraph" w:customStyle="1" w:styleId="CE56ECB98C7A4E5098F38C490ECFA724">
    <w:name w:val="CE56ECB98C7A4E5098F38C490ECFA724"/>
  </w:style>
  <w:style w:type="paragraph" w:customStyle="1" w:styleId="14803A7E551746CDBBAD9060EA6D5D31">
    <w:name w:val="14803A7E551746CDBBAD9060EA6D5D31"/>
  </w:style>
  <w:style w:type="paragraph" w:customStyle="1" w:styleId="292D4DAFBA6F443A8EE7961409A7DEF6">
    <w:name w:val="292D4DAFBA6F443A8EE7961409A7DEF6"/>
  </w:style>
  <w:style w:type="paragraph" w:customStyle="1" w:styleId="A4BFA5F6BAA8433A8D1862E830F42003">
    <w:name w:val="A4BFA5F6BAA8433A8D1862E830F42003"/>
  </w:style>
  <w:style w:type="paragraph" w:customStyle="1" w:styleId="FD952501B05D4165B50D9BDBDAECD30C">
    <w:name w:val="FD952501B05D4165B50D9BDBDAECD3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701162-DCC0-460B-B4DD-C8EC48D3C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Bukletas.dotx</Template>
  <TotalTime>16</TotalTime>
  <Pages>2</Pages>
  <Words>2388</Words>
  <Characters>1362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Vartotojas</dc:creator>
  <cp:keywords>VAIKO BRANDUMO ĮVERTINIMAS</cp:keywords>
  <cp:lastModifiedBy>Giedrė Ignatavičienė</cp:lastModifiedBy>
  <cp:revision>6</cp:revision>
  <cp:lastPrinted>2023-02-08T12:28:00Z</cp:lastPrinted>
  <dcterms:created xsi:type="dcterms:W3CDTF">2023-02-08T11:42:00Z</dcterms:created>
  <dcterms:modified xsi:type="dcterms:W3CDTF">2023-02-08T13:03:00Z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